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C79" w:rsidRPr="001777E7" w:rsidRDefault="006736B2" w:rsidP="00FA02F7">
      <w:pPr>
        <w:spacing w:after="0" w:line="240" w:lineRule="auto"/>
        <w:rPr>
          <w:rFonts w:ascii="Times New Roman" w:hAnsi="Times New Roman" w:cs="B Nazanin"/>
          <w:sz w:val="36"/>
          <w:szCs w:val="36"/>
        </w:rPr>
      </w:pPr>
      <w:r>
        <w:rPr>
          <w:noProof/>
          <w:sz w:val="36"/>
          <w:szCs w:val="36"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s1076" type="#_x0000_t75" alt="Description: org_logo" style="position:absolute;left:0;text-align:left;margin-left:172.75pt;margin-top:-31.5pt;width:90.15pt;height:122.95pt;z-index:1;visibility:visible">
            <v:imagedata r:id="rId9" o:title="org_logo"/>
          </v:shape>
        </w:pict>
      </w:r>
    </w:p>
    <w:p w:rsidR="00967BD7" w:rsidRPr="001777E7" w:rsidRDefault="00967BD7" w:rsidP="00FA02F7">
      <w:pPr>
        <w:spacing w:after="0" w:line="240" w:lineRule="auto"/>
        <w:rPr>
          <w:rFonts w:ascii="Times New Roman" w:hAnsi="Times New Roman" w:cs="B Nazanin"/>
          <w:sz w:val="36"/>
          <w:szCs w:val="36"/>
          <w:rtl/>
          <w:lang w:bidi="ar-SA"/>
        </w:rPr>
      </w:pPr>
    </w:p>
    <w:p w:rsidR="00967BD7" w:rsidRPr="001777E7" w:rsidRDefault="00967BD7" w:rsidP="00FA02F7">
      <w:pPr>
        <w:spacing w:after="0" w:line="240" w:lineRule="auto"/>
        <w:rPr>
          <w:rFonts w:ascii="Times New Roman" w:hAnsi="Times New Roman" w:cs="B Nazanin"/>
          <w:sz w:val="36"/>
          <w:szCs w:val="36"/>
          <w:rtl/>
          <w:lang w:bidi="ar-SA"/>
        </w:rPr>
      </w:pPr>
    </w:p>
    <w:p w:rsidR="00EC2F05" w:rsidRPr="001777E7" w:rsidRDefault="00EC2F05" w:rsidP="00FA02F7">
      <w:pPr>
        <w:spacing w:after="0" w:line="240" w:lineRule="auto"/>
        <w:rPr>
          <w:rFonts w:ascii="Times New Roman" w:hAnsi="Times New Roman" w:cs="B Nazanin"/>
          <w:sz w:val="36"/>
          <w:szCs w:val="36"/>
          <w:rtl/>
          <w:lang w:bidi="ar-SA"/>
        </w:rPr>
      </w:pPr>
    </w:p>
    <w:p w:rsidR="00967BD7" w:rsidRPr="001777E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دانشگاه علوم پزشکی و خدمات بهداشتی درمانی ایران</w:t>
      </w:r>
    </w:p>
    <w:p w:rsidR="00967BD7" w:rsidRPr="001777E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دانشکده پرستاری و مامایی</w:t>
      </w:r>
    </w:p>
    <w:p w:rsidR="00967BD7" w:rsidRPr="001777E7" w:rsidRDefault="00967BD7" w:rsidP="00FA02F7">
      <w:pPr>
        <w:keepNext/>
        <w:spacing w:after="0" w:line="240" w:lineRule="auto"/>
        <w:jc w:val="center"/>
        <w:outlineLvl w:val="0"/>
        <w:rPr>
          <w:rFonts w:ascii="Times New Roman" w:hAnsi="Times New Roman" w:cs="B Titr"/>
          <w:bCs/>
          <w:sz w:val="36"/>
          <w:szCs w:val="36"/>
          <w:lang w:bidi="ar-SA"/>
        </w:rPr>
      </w:pPr>
      <w:bookmarkStart w:id="0" w:name="_Toc469218420"/>
    </w:p>
    <w:p w:rsidR="00967BD7" w:rsidRPr="001777E7" w:rsidRDefault="00967BD7" w:rsidP="00FA02F7">
      <w:pPr>
        <w:keepNext/>
        <w:spacing w:after="0" w:line="240" w:lineRule="auto"/>
        <w:jc w:val="center"/>
        <w:outlineLvl w:val="0"/>
        <w:rPr>
          <w:rFonts w:ascii="Times New Roman" w:hAnsi="Times New Roman" w:cs="B Titr"/>
          <w:bCs/>
          <w:sz w:val="36"/>
          <w:szCs w:val="36"/>
          <w:rtl/>
          <w:lang w:bidi="ar-SA"/>
        </w:rPr>
      </w:pPr>
      <w:bookmarkStart w:id="1" w:name="_Toc473565748"/>
      <w:r w:rsidRPr="001777E7">
        <w:rPr>
          <w:rFonts w:ascii="Times New Roman" w:hAnsi="Times New Roman" w:cs="B Titr"/>
          <w:bCs/>
          <w:sz w:val="36"/>
          <w:szCs w:val="36"/>
          <w:rtl/>
          <w:lang w:bidi="ar-SA"/>
        </w:rPr>
        <w:t>عنوان</w:t>
      </w: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:</w:t>
      </w:r>
      <w:bookmarkEnd w:id="0"/>
      <w:bookmarkEnd w:id="1"/>
    </w:p>
    <w:p w:rsidR="00967BD7" w:rsidRPr="001777E7" w:rsidRDefault="00945381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lang w:bidi="ar-SA"/>
        </w:rPr>
      </w:pPr>
      <w:r>
        <w:rPr>
          <w:rFonts w:ascii="Times New Roman" w:hAnsi="Times New Roman" w:cs="B Titr"/>
          <w:bCs/>
          <w:sz w:val="36"/>
          <w:szCs w:val="36"/>
          <w:lang w:bidi="ar-SA"/>
        </w:rPr>
        <w:t>………………………………………………</w:t>
      </w:r>
    </w:p>
    <w:p w:rsidR="00967BD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E53CB3" w:rsidRPr="001777E7" w:rsidRDefault="00E53CB3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967BD7" w:rsidRPr="001777E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  <w:r w:rsidRPr="001777E7">
        <w:rPr>
          <w:rFonts w:ascii="Times New Roman" w:hAnsi="Times New Roman" w:cs="B Titr"/>
          <w:bCs/>
          <w:sz w:val="36"/>
          <w:szCs w:val="36"/>
          <w:rtl/>
          <w:lang w:bidi="ar-SA"/>
        </w:rPr>
        <w:t>استاد راهنما</w:t>
      </w: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:</w:t>
      </w:r>
    </w:p>
    <w:p w:rsidR="00967BD7" w:rsidRPr="001777E7" w:rsidRDefault="00945381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lang w:bidi="ar-SA"/>
        </w:rPr>
      </w:pPr>
      <w:r>
        <w:rPr>
          <w:rFonts w:ascii="Times New Roman" w:hAnsi="Times New Roman" w:cs="B Titr"/>
          <w:bCs/>
          <w:sz w:val="36"/>
          <w:szCs w:val="36"/>
          <w:lang w:bidi="ar-SA"/>
        </w:rPr>
        <w:t>……………………………………..</w:t>
      </w:r>
    </w:p>
    <w:p w:rsidR="00967BD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E53CB3" w:rsidRPr="001777E7" w:rsidRDefault="00E53CB3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967BD7" w:rsidRPr="001777E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نگار</w:t>
      </w:r>
      <w:r w:rsidR="00DB46A2"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ش</w:t>
      </w: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:</w:t>
      </w:r>
    </w:p>
    <w:p w:rsidR="00967BD7" w:rsidRPr="001777E7" w:rsidRDefault="00945381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lang w:bidi="ar-SA"/>
        </w:rPr>
      </w:pPr>
      <w:r>
        <w:rPr>
          <w:rFonts w:ascii="Times New Roman" w:hAnsi="Times New Roman" w:cs="B Titr"/>
          <w:bCs/>
          <w:sz w:val="36"/>
          <w:szCs w:val="36"/>
          <w:lang w:bidi="ar-SA"/>
        </w:rPr>
        <w:t>……………………………..</w:t>
      </w:r>
    </w:p>
    <w:p w:rsidR="00967BD7" w:rsidRDefault="00967BD7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E53CB3" w:rsidRPr="001777E7" w:rsidRDefault="00E53CB3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  <w:lang w:bidi="ar-SA"/>
        </w:rPr>
      </w:pPr>
    </w:p>
    <w:p w:rsidR="00967BD7" w:rsidRPr="001777E7" w:rsidRDefault="00967BD7" w:rsidP="00E53CB3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lang w:bidi="ar-SA"/>
        </w:rPr>
      </w:pP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پايان نامه برای دریافت درجه کارشناسي ارشد</w:t>
      </w:r>
    </w:p>
    <w:p w:rsidR="00967BD7" w:rsidRPr="001777E7" w:rsidRDefault="00967BD7" w:rsidP="00E53CB3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</w:rPr>
      </w:pPr>
      <w:r w:rsidRPr="001777E7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 xml:space="preserve">در رشته </w:t>
      </w:r>
      <w:r w:rsidR="00E53CB3"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.........</w:t>
      </w:r>
    </w:p>
    <w:p w:rsidR="00967BD7" w:rsidRPr="001777E7" w:rsidRDefault="00945381" w:rsidP="00FA02F7">
      <w:pPr>
        <w:spacing w:after="0" w:line="240" w:lineRule="auto"/>
        <w:jc w:val="center"/>
        <w:rPr>
          <w:rFonts w:ascii="Times New Roman" w:hAnsi="Times New Roman" w:cs="B Titr"/>
          <w:bCs/>
          <w:sz w:val="36"/>
          <w:szCs w:val="36"/>
          <w:rtl/>
        </w:rPr>
      </w:pPr>
      <w:r>
        <w:rPr>
          <w:rFonts w:ascii="Times New Roman" w:hAnsi="Times New Roman" w:cs="B Titr" w:hint="cs"/>
          <w:bCs/>
          <w:sz w:val="36"/>
          <w:szCs w:val="36"/>
          <w:rtl/>
          <w:lang w:bidi="ar-SA"/>
        </w:rPr>
        <w:t>ماه و سال</w:t>
      </w:r>
    </w:p>
    <w:p w:rsidR="00415D2C" w:rsidRPr="001777E7" w:rsidRDefault="00415D2C" w:rsidP="00FA02F7">
      <w:pPr>
        <w:spacing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</w:p>
    <w:p w:rsidR="00415D2C" w:rsidRPr="001777E7" w:rsidRDefault="006736B2" w:rsidP="00FA02F7">
      <w:pPr>
        <w:spacing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>
        <w:rPr>
          <w:rFonts w:ascii="Times New Roman" w:hAnsi="Times New Roman" w:cs="B Nazanin"/>
          <w:b/>
          <w:bCs/>
          <w:noProof/>
          <w:sz w:val="36"/>
          <w:szCs w:val="36"/>
          <w:rtl/>
        </w:rPr>
        <w:lastRenderedPageBreak/>
        <w:pict>
          <v:shape id="_x0000_s1081" type="#_x0000_t75" style="position:absolute;left:0;text-align:left;margin-left:2.6pt;margin-top:70.35pt;width:6in;height:580pt;z-index:3">
            <v:imagedata r:id="rId10" o:title="zangiabadi"/>
            <w10:wrap type="square" side="right" anchorx="page"/>
          </v:shape>
        </w:pict>
      </w:r>
    </w:p>
    <w:p w:rsidR="00766E0B" w:rsidRPr="001777E7" w:rsidRDefault="00766E0B" w:rsidP="00FA02F7">
      <w:pPr>
        <w:spacing w:after="120" w:line="240" w:lineRule="auto"/>
        <w:ind w:firstLine="284"/>
        <w:rPr>
          <w:rFonts w:ascii="Times New Roman" w:hAnsi="Times New Roman" w:cs="B Nazanin"/>
          <w:b/>
          <w:bCs/>
          <w:sz w:val="40"/>
          <w:szCs w:val="40"/>
          <w:rtl/>
        </w:rPr>
        <w:sectPr w:rsidR="00766E0B" w:rsidRPr="001777E7" w:rsidSect="009115B7"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bidi/>
          <w:rtlGutter/>
          <w:docGrid w:linePitch="360"/>
        </w:sectPr>
      </w:pPr>
    </w:p>
    <w:p w:rsidR="00EC2F05" w:rsidRPr="00150D9F" w:rsidRDefault="00945381" w:rsidP="00FA02F7">
      <w:pPr>
        <w:pStyle w:val="Heading2"/>
        <w:rPr>
          <w:rtl/>
        </w:rPr>
      </w:pPr>
      <w:r w:rsidRPr="00150D9F">
        <w:rPr>
          <w:rFonts w:hint="cs"/>
          <w:rtl/>
        </w:rPr>
        <w:lastRenderedPageBreak/>
        <w:t>صفحه تاییدیه</w:t>
      </w:r>
    </w:p>
    <w:p w:rsidR="00945381" w:rsidRDefault="00945381" w:rsidP="00FA02F7">
      <w:pPr>
        <w:pStyle w:val="Heading4"/>
        <w:bidi/>
        <w:rPr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C653C4" w:rsidRPr="001777E7" w:rsidRDefault="00C653C4" w:rsidP="00FA02F7">
      <w:pPr>
        <w:spacing w:after="0" w:line="240" w:lineRule="auto"/>
        <w:jc w:val="center"/>
        <w:rPr>
          <w:rFonts w:ascii="Times New Roman" w:hAnsi="Times New Roman" w:cs="B Nazanin"/>
          <w:b/>
          <w:sz w:val="36"/>
          <w:szCs w:val="36"/>
          <w:lang w:bidi="ar-SA"/>
        </w:rPr>
      </w:pPr>
    </w:p>
    <w:p w:rsidR="00DB46A2" w:rsidRPr="001777E7" w:rsidRDefault="006736B2" w:rsidP="00FA02F7">
      <w:pPr>
        <w:spacing w:after="0" w:line="240" w:lineRule="auto"/>
        <w:jc w:val="center"/>
        <w:rPr>
          <w:rFonts w:ascii="Times New Roman" w:hAnsi="Times New Roman" w:cs="B Nazanin"/>
          <w:b/>
          <w:sz w:val="36"/>
          <w:szCs w:val="36"/>
          <w:lang w:bidi="ar-SA"/>
        </w:rPr>
      </w:pPr>
      <w:r>
        <w:rPr>
          <w:rFonts w:ascii="Times New Roman" w:hAnsi="Times New Roman" w:cs="B Nazanin"/>
          <w:b/>
          <w:noProof/>
          <w:sz w:val="36"/>
          <w:szCs w:val="36"/>
          <w:lang w:bidi="ar-SA"/>
        </w:rPr>
        <w:lastRenderedPageBreak/>
        <w:pict>
          <v:shape id="_x0000_s1078" type="#_x0000_t75" alt="Description: org_logo" style="position:absolute;left:0;text-align:left;margin-left:175.8pt;margin-top:-19pt;width:74.15pt;height:101.1pt;z-index:2;visibility:visible">
            <v:imagedata r:id="rId9" o:title="org_logo"/>
          </v:shape>
        </w:pict>
      </w:r>
    </w:p>
    <w:p w:rsidR="00DB46A2" w:rsidRPr="001777E7" w:rsidRDefault="00DB46A2" w:rsidP="00FA02F7">
      <w:pPr>
        <w:spacing w:after="0" w:line="240" w:lineRule="auto"/>
        <w:jc w:val="center"/>
        <w:rPr>
          <w:rFonts w:ascii="Times New Roman" w:hAnsi="Times New Roman" w:cs="B Nazanin"/>
          <w:b/>
          <w:sz w:val="36"/>
          <w:szCs w:val="36"/>
          <w:rtl/>
          <w:lang w:bidi="ar-SA"/>
        </w:rPr>
      </w:pPr>
    </w:p>
    <w:p w:rsidR="00DB46A2" w:rsidRPr="001777E7" w:rsidRDefault="00EC2F05" w:rsidP="00FA02F7">
      <w:pPr>
        <w:spacing w:after="0" w:line="240" w:lineRule="auto"/>
        <w:rPr>
          <w:rFonts w:ascii="Times New Roman" w:hAnsi="Times New Roman" w:cs="B Nazanin"/>
          <w:b/>
          <w:sz w:val="36"/>
          <w:szCs w:val="36"/>
          <w:rtl/>
          <w:lang w:bidi="ar-SA"/>
        </w:rPr>
      </w:pPr>
      <w:r w:rsidRPr="001777E7">
        <w:rPr>
          <w:rFonts w:ascii="Times New Roman" w:hAnsi="Times New Roman" w:cs="B Nazanin"/>
          <w:b/>
          <w:sz w:val="36"/>
          <w:szCs w:val="36"/>
          <w:rtl/>
          <w:lang w:bidi="ar-SA"/>
        </w:rPr>
        <w:tab/>
      </w:r>
    </w:p>
    <w:p w:rsidR="00EC2F05" w:rsidRPr="001777E7" w:rsidRDefault="00EC2F05" w:rsidP="00FA02F7">
      <w:pPr>
        <w:tabs>
          <w:tab w:val="left" w:pos="3177"/>
        </w:tabs>
        <w:spacing w:after="0" w:line="240" w:lineRule="auto"/>
        <w:rPr>
          <w:rFonts w:ascii="Times New Roman" w:hAnsi="Times New Roman" w:cs="B Nazanin"/>
          <w:b/>
          <w:sz w:val="36"/>
          <w:szCs w:val="36"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دانشگاه علوم پزشکی و خدمات بهداشتی درمانی ایران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دانشکده پرستاری و مامایی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</w:p>
    <w:p w:rsidR="00DB46A2" w:rsidRPr="00264AA1" w:rsidRDefault="00DB46A2" w:rsidP="00FA02F7">
      <w:pPr>
        <w:keepNext/>
        <w:spacing w:after="0" w:line="240" w:lineRule="auto"/>
        <w:jc w:val="center"/>
        <w:outlineLvl w:val="0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bookmarkStart w:id="2" w:name="_Toc448179071"/>
      <w:bookmarkStart w:id="3" w:name="_Toc457858374"/>
      <w:bookmarkStart w:id="4" w:name="_Toc458659877"/>
      <w:bookmarkStart w:id="5" w:name="_Toc469218422"/>
      <w:bookmarkStart w:id="6" w:name="_Toc473565749"/>
      <w:r w:rsidRPr="00264AA1">
        <w:rPr>
          <w:rFonts w:ascii="Times New Roman" w:hAnsi="Times New Roman" w:cs="B Nazanin"/>
          <w:bCs/>
          <w:sz w:val="36"/>
          <w:szCs w:val="36"/>
          <w:rtl/>
          <w:lang w:bidi="ar-SA"/>
        </w:rPr>
        <w:t>عنوان</w:t>
      </w: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:</w:t>
      </w:r>
      <w:bookmarkEnd w:id="2"/>
      <w:bookmarkEnd w:id="3"/>
      <w:bookmarkEnd w:id="4"/>
      <w:bookmarkEnd w:id="5"/>
      <w:bookmarkEnd w:id="6"/>
    </w:p>
    <w:p w:rsidR="00DB46A2" w:rsidRPr="00264AA1" w:rsidRDefault="00945381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...........................................................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نگارش:</w:t>
      </w:r>
      <w:r w:rsidRPr="00264AA1">
        <w:rPr>
          <w:rFonts w:ascii="Times New Roman" w:hAnsi="Times New Roman" w:cs="B Nazanin"/>
          <w:bCs/>
          <w:sz w:val="36"/>
          <w:szCs w:val="36"/>
          <w:lang w:bidi="ar-SA"/>
        </w:rPr>
        <w:t xml:space="preserve"> </w:t>
      </w:r>
      <w:r w:rsidR="00945381"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....................................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/>
          <w:bCs/>
          <w:sz w:val="36"/>
          <w:szCs w:val="36"/>
          <w:rtl/>
          <w:lang w:bidi="ar-SA"/>
        </w:rPr>
        <w:t>استاد راهنما</w:t>
      </w: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 xml:space="preserve">: </w:t>
      </w:r>
      <w:r w:rsidR="00945381"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.............................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 xml:space="preserve">استاد مشاور: </w:t>
      </w:r>
      <w:r w:rsidR="00945381"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...............................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استاد مشاور آمار:</w:t>
      </w:r>
      <w:r w:rsidR="00DE426A"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 xml:space="preserve"> </w:t>
      </w:r>
      <w:r w:rsidR="00945381"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..............................</w:t>
      </w: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</w:p>
    <w:p w:rsidR="00DB46A2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</w:p>
    <w:p w:rsidR="00E53CB3" w:rsidRPr="00264AA1" w:rsidRDefault="00E53CB3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lang w:bidi="ar-SA"/>
        </w:rPr>
      </w:pPr>
    </w:p>
    <w:p w:rsidR="00DB46A2" w:rsidRPr="00264AA1" w:rsidRDefault="00DB46A2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پايان نامه برای دریافت درجه کارشناسي ارشد</w:t>
      </w:r>
    </w:p>
    <w:p w:rsidR="00DB46A2" w:rsidRPr="00264AA1" w:rsidRDefault="00DB46A2" w:rsidP="00E53CB3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  <w:lang w:bidi="ar-SA"/>
        </w:rPr>
      </w:pPr>
      <w:r w:rsidRPr="00264AA1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 xml:space="preserve">در رشته </w:t>
      </w:r>
      <w:r w:rsidR="00E53CB3">
        <w:rPr>
          <w:rFonts w:ascii="Times New Roman" w:hAnsi="Times New Roman" w:cs="B Nazanin" w:hint="cs"/>
          <w:bCs/>
          <w:sz w:val="36"/>
          <w:szCs w:val="36"/>
          <w:rtl/>
          <w:lang w:bidi="ar-SA"/>
        </w:rPr>
        <w:t>........................</w:t>
      </w:r>
    </w:p>
    <w:p w:rsidR="00DB46A2" w:rsidRPr="00264AA1" w:rsidRDefault="00264AA1" w:rsidP="00FA02F7">
      <w:pPr>
        <w:spacing w:after="0" w:line="240" w:lineRule="auto"/>
        <w:jc w:val="center"/>
        <w:rPr>
          <w:rFonts w:ascii="Times New Roman" w:hAnsi="Times New Roman" w:cs="B Nazanin"/>
          <w:bCs/>
          <w:sz w:val="36"/>
          <w:szCs w:val="36"/>
          <w:rtl/>
        </w:rPr>
      </w:pPr>
      <w:r>
        <w:rPr>
          <w:rFonts w:ascii="Times New Roman" w:hAnsi="Times New Roman" w:cs="B Nazanin" w:hint="cs"/>
          <w:bCs/>
          <w:sz w:val="36"/>
          <w:szCs w:val="36"/>
          <w:rtl/>
        </w:rPr>
        <w:t>ماه و سال</w:t>
      </w:r>
    </w:p>
    <w:p w:rsidR="00DB46A2" w:rsidRPr="001777E7" w:rsidRDefault="00DB46A2" w:rsidP="00FA02F7">
      <w:pPr>
        <w:spacing w:after="0" w:line="240" w:lineRule="auto"/>
        <w:rPr>
          <w:rFonts w:ascii="Times New Roman" w:hAnsi="Times New Roman" w:cs="B Nazanin"/>
          <w:b/>
          <w:bCs/>
          <w:sz w:val="36"/>
          <w:szCs w:val="36"/>
        </w:rPr>
      </w:pPr>
    </w:p>
    <w:p w:rsidR="00AC2C79" w:rsidRDefault="00AC2C79" w:rsidP="00FA02F7">
      <w:pPr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:rsidR="00DE426A" w:rsidRPr="001777E7" w:rsidRDefault="00DE426A" w:rsidP="00FA02F7">
      <w:pPr>
        <w:spacing w:after="120" w:line="240" w:lineRule="auto"/>
        <w:ind w:firstLine="284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1777E7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مالكيت معنوي</w:t>
      </w:r>
    </w:p>
    <w:p w:rsidR="00DE426A" w:rsidRPr="001777E7" w:rsidRDefault="00DE426A" w:rsidP="00FA02F7">
      <w:pPr>
        <w:spacing w:after="120" w:line="240" w:lineRule="auto"/>
        <w:ind w:firstLine="284"/>
        <w:jc w:val="both"/>
        <w:rPr>
          <w:rFonts w:ascii="Times New Roman" w:hAnsi="Times New Roman" w:cs="B Nazanin"/>
          <w:b/>
          <w:sz w:val="28"/>
          <w:szCs w:val="28"/>
          <w:rtl/>
          <w:lang w:bidi="ar-SA"/>
        </w:rPr>
      </w:pPr>
      <w:r w:rsidRPr="001777E7">
        <w:rPr>
          <w:rFonts w:ascii="Times New Roman" w:hAnsi="Times New Roman" w:cs="B Nazanin" w:hint="cs"/>
          <w:sz w:val="24"/>
          <w:szCs w:val="28"/>
          <w:lang w:bidi="ar-SA"/>
        </w:rPr>
        <w:br/>
      </w:r>
      <w:r w:rsidR="002534E1" w:rsidRPr="001777E7">
        <w:rPr>
          <w:rFonts w:ascii="Times New Roman" w:hAnsi="Times New Roman" w:cs="B Nazanin" w:hint="cs"/>
          <w:bCs/>
          <w:sz w:val="28"/>
          <w:szCs w:val="28"/>
          <w:rtl/>
          <w:lang w:bidi="ar-SA"/>
        </w:rPr>
        <w:t xml:space="preserve">    </w:t>
      </w:r>
      <w:r w:rsidRPr="001777E7">
        <w:rPr>
          <w:rFonts w:ascii="Times New Roman" w:hAnsi="Times New Roman" w:cs="B Nazanin" w:hint="cs"/>
          <w:bCs/>
          <w:sz w:val="28"/>
          <w:szCs w:val="28"/>
          <w:rtl/>
          <w:lang w:bidi="ar-SA"/>
        </w:rPr>
        <w:t>موضوع پایان نامه</w:t>
      </w:r>
      <w:r w:rsidRPr="001777E7">
        <w:rPr>
          <w:rFonts w:ascii="Times New Roman" w:hAnsi="Times New Roman" w:cs="B Nazanin" w:hint="cs"/>
          <w:b/>
          <w:bCs/>
          <w:sz w:val="28"/>
          <w:szCs w:val="28"/>
          <w:rtl/>
          <w:lang w:bidi="ar-SA"/>
        </w:rPr>
        <w:t>:</w:t>
      </w: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 </w:t>
      </w:r>
      <w:r w:rsidR="00945381">
        <w:rPr>
          <w:rFonts w:ascii="Times New Roman" w:hAnsi="Times New Roman" w:cs="B Nazanin" w:hint="cs"/>
          <w:sz w:val="28"/>
          <w:szCs w:val="28"/>
          <w:rtl/>
          <w:lang w:bidi="ar-SA"/>
        </w:rPr>
        <w:t>.....................................</w:t>
      </w:r>
    </w:p>
    <w:p w:rsidR="00DE426A" w:rsidRPr="001777E7" w:rsidRDefault="00DE426A" w:rsidP="00FA02F7">
      <w:pPr>
        <w:spacing w:after="120" w:line="240" w:lineRule="auto"/>
        <w:ind w:firstLine="284"/>
        <w:jc w:val="both"/>
        <w:rPr>
          <w:rFonts w:ascii="Times New Roman" w:hAnsi="Times New Roman" w:cs="B Nazanin"/>
          <w:sz w:val="28"/>
          <w:szCs w:val="28"/>
          <w:rtl/>
          <w:lang w:bidi="ar-SA"/>
        </w:rPr>
      </w:pP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اینجانب </w:t>
      </w:r>
      <w:r w:rsidR="00945381">
        <w:rPr>
          <w:rFonts w:ascii="Times New Roman" w:hAnsi="Times New Roman" w:cs="B Nazanin" w:hint="cs"/>
          <w:sz w:val="28"/>
          <w:szCs w:val="28"/>
          <w:rtl/>
          <w:lang w:bidi="ar-SA"/>
        </w:rPr>
        <w:t>..............................</w:t>
      </w: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 دانشجوی کارشناسی ارشد </w:t>
      </w:r>
      <w:r w:rsidR="00945381">
        <w:rPr>
          <w:rFonts w:ascii="Times New Roman" w:hAnsi="Times New Roman" w:cs="B Nazanin" w:hint="cs"/>
          <w:sz w:val="28"/>
          <w:szCs w:val="28"/>
          <w:rtl/>
          <w:lang w:bidi="ar-SA"/>
        </w:rPr>
        <w:t>....... گرایش........................</w:t>
      </w:r>
      <w:r w:rsidR="00AA1834"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 </w:t>
      </w: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دانشکده پرستاری و مامایی دانشگاه علوم پزشکی ایران گواهی می نمایم که تحقیقات ارائه شده در این پایان نامه توسط اینجانب انجام شده </w:t>
      </w:r>
      <w:r w:rsidR="00AA1834"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است </w:t>
      </w: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>و صحت و اصالت مطالب نگارش شده مورد تائید می باشد و در موارد استفاده از کار دیگر محققان به مرجع مورد استفاده اشاره شده است. ب</w:t>
      </w:r>
      <w:r w:rsidR="00AA1834"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ه </w:t>
      </w:r>
      <w:r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 xml:space="preserve">علاوه گواهی می نمایم که مطالب مندرج در پایان نامه تاکنون برای دریافت مدرک توسط اینجانب یا فرد دیگری ارائه نشده است </w:t>
      </w:r>
      <w:r w:rsidR="00AA1834" w:rsidRPr="001777E7">
        <w:rPr>
          <w:rFonts w:ascii="Times New Roman" w:hAnsi="Times New Roman" w:cs="B Nazanin" w:hint="cs"/>
          <w:sz w:val="28"/>
          <w:szCs w:val="28"/>
          <w:rtl/>
          <w:lang w:bidi="ar-SA"/>
        </w:rPr>
        <w:t>و در تدوین پایان نامه دستورالعمل مصوب دانشکده را رعایت کرده ام.</w:t>
      </w: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AC2C79" w:rsidRPr="001777E7" w:rsidRDefault="00AC2C7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CF0DEC" w:rsidRPr="001777E7" w:rsidRDefault="00CF0DEC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CF0DEC" w:rsidRPr="001777E7" w:rsidRDefault="00CF0DEC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CF0DEC" w:rsidRPr="001777E7" w:rsidRDefault="00CF0DEC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2534E1" w:rsidRDefault="002534E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Pr="001777E7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1C4D1C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  <w:r w:rsidRPr="001777E7">
        <w:rPr>
          <w:rFonts w:cs="B Nazanin" w:hint="cs"/>
          <w:b/>
          <w:bCs/>
          <w:sz w:val="32"/>
          <w:szCs w:val="32"/>
          <w:rtl/>
        </w:rPr>
        <w:lastRenderedPageBreak/>
        <w:t>تعهد به قانون حق تکثیر و مالکیت نتایج</w:t>
      </w:r>
    </w:p>
    <w:p w:rsidR="009A0EC0" w:rsidRPr="001777E7" w:rsidRDefault="009A0EC0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B91329" w:rsidRPr="001777E7" w:rsidRDefault="00B91329" w:rsidP="00FA02F7">
      <w:pPr>
        <w:autoSpaceDE w:val="0"/>
        <w:autoSpaceDN w:val="0"/>
        <w:adjustRightInd w:val="0"/>
        <w:spacing w:after="120" w:line="240" w:lineRule="auto"/>
        <w:ind w:firstLine="284"/>
        <w:rPr>
          <w:rFonts w:ascii="BNazanin" w:cs="B Nazanin"/>
          <w:sz w:val="28"/>
          <w:szCs w:val="28"/>
          <w:rtl/>
        </w:rPr>
      </w:pPr>
      <w:r w:rsidRPr="001777E7">
        <w:rPr>
          <w:rFonts w:ascii="BNazanin" w:cs="B Nazanin" w:hint="cs"/>
          <w:sz w:val="28"/>
          <w:szCs w:val="28"/>
          <w:rtl/>
        </w:rPr>
        <w:t>هر گونه نسخه برداری از کل پایان نامه یا بخشی از آن تنها با موافقت استاد راهنما مجاز است.</w:t>
      </w:r>
    </w:p>
    <w:p w:rsidR="00B91329" w:rsidRPr="001777E7" w:rsidRDefault="006F2F84" w:rsidP="00FA02F7">
      <w:pPr>
        <w:autoSpaceDE w:val="0"/>
        <w:autoSpaceDN w:val="0"/>
        <w:adjustRightInd w:val="0"/>
        <w:spacing w:after="120" w:line="240" w:lineRule="auto"/>
        <w:ind w:firstLine="284"/>
        <w:jc w:val="both"/>
        <w:rPr>
          <w:rFonts w:ascii="BNazanin" w:cs="B Nazanin"/>
          <w:sz w:val="28"/>
          <w:szCs w:val="28"/>
          <w:rtl/>
        </w:rPr>
      </w:pPr>
      <w:r w:rsidRPr="001777E7">
        <w:rPr>
          <w:rFonts w:ascii="BNazanin" w:cs="B Nazanin" w:hint="cs"/>
          <w:sz w:val="28"/>
          <w:szCs w:val="28"/>
          <w:rtl/>
        </w:rPr>
        <w:t>کلیه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حقوق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این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پایان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نامه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متعلق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به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دانشکده</w:t>
      </w:r>
      <w:r w:rsidR="00B91329" w:rsidRPr="001777E7">
        <w:rPr>
          <w:rFonts w:cs="B Nazanin"/>
          <w:sz w:val="28"/>
          <w:szCs w:val="28"/>
        </w:rPr>
        <w:t xml:space="preserve"> </w:t>
      </w:r>
      <w:r w:rsidR="00B91329" w:rsidRPr="001777E7">
        <w:rPr>
          <w:rFonts w:cs="B Nazanin" w:hint="cs"/>
          <w:sz w:val="28"/>
          <w:szCs w:val="28"/>
          <w:rtl/>
        </w:rPr>
        <w:t>پرستاری و مامایی دانشگاه علوم پزشکی ایران</w:t>
      </w:r>
      <w:r w:rsidRPr="001777E7">
        <w:rPr>
          <w:rFonts w:ascii="BNazanin" w:cs="B Nazanin"/>
          <w:sz w:val="28"/>
          <w:szCs w:val="28"/>
        </w:rPr>
        <w:t xml:space="preserve"> </w:t>
      </w:r>
      <w:r w:rsidRPr="001777E7">
        <w:rPr>
          <w:rFonts w:ascii="BNazanin" w:cs="B Nazanin" w:hint="cs"/>
          <w:sz w:val="28"/>
          <w:szCs w:val="28"/>
          <w:rtl/>
        </w:rPr>
        <w:t>است</w:t>
      </w:r>
      <w:r w:rsidRPr="001777E7">
        <w:rPr>
          <w:rFonts w:ascii="BNazanin" w:cs="B Nazanin"/>
          <w:sz w:val="28"/>
          <w:szCs w:val="28"/>
        </w:rPr>
        <w:t xml:space="preserve"> </w:t>
      </w:r>
      <w:r w:rsidR="00B91329" w:rsidRPr="001777E7">
        <w:rPr>
          <w:rFonts w:ascii="BNazanin" w:cs="B Nazanin" w:hint="cs"/>
          <w:sz w:val="28"/>
          <w:szCs w:val="28"/>
          <w:rtl/>
        </w:rPr>
        <w:t>و بدون اجازه دانشکده پرستاری و مامایی به شخص ثالث قابل واگذاری نیست.</w:t>
      </w:r>
    </w:p>
    <w:p w:rsidR="00B91329" w:rsidRPr="001777E7" w:rsidRDefault="00B91329" w:rsidP="00FA02F7">
      <w:pPr>
        <w:autoSpaceDE w:val="0"/>
        <w:autoSpaceDN w:val="0"/>
        <w:adjustRightInd w:val="0"/>
        <w:spacing w:after="120" w:line="240" w:lineRule="auto"/>
        <w:ind w:firstLine="284"/>
        <w:rPr>
          <w:rFonts w:ascii="BNazanin" w:cs="B Nazanin"/>
          <w:sz w:val="28"/>
          <w:szCs w:val="28"/>
          <w:rtl/>
        </w:rPr>
      </w:pPr>
      <w:r w:rsidRPr="001777E7">
        <w:rPr>
          <w:rFonts w:ascii="BNazanin" w:cs="B Nazanin" w:hint="cs"/>
          <w:sz w:val="28"/>
          <w:szCs w:val="28"/>
          <w:rtl/>
        </w:rPr>
        <w:t>استفاده از نتایج و اطلاعات موجود در پایان نامه بدون ذکر منبع مجاز نمی باشد.</w:t>
      </w: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DB46A2" w:rsidRPr="001777E7" w:rsidRDefault="00DB46A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03635" w:rsidRPr="001777E7" w:rsidRDefault="00503635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A75619" w:rsidP="00FA02F7">
      <w:pPr>
        <w:spacing w:after="120" w:line="240" w:lineRule="auto"/>
        <w:ind w:firstLine="284"/>
        <w:jc w:val="both"/>
        <w:rPr>
          <w:rFonts w:ascii="IranNastaliq" w:hAnsi="IranNastaliq" w:cs="IranNastaliq"/>
          <w:b/>
          <w:bCs/>
          <w:sz w:val="52"/>
          <w:szCs w:val="52"/>
          <w:rtl/>
        </w:rPr>
      </w:pPr>
      <w:r w:rsidRPr="001777E7">
        <w:rPr>
          <w:rFonts w:ascii="IranNastaliq" w:hAnsi="IranNastaliq" w:cs="IranNastaliq"/>
          <w:b/>
          <w:bCs/>
          <w:sz w:val="52"/>
          <w:szCs w:val="52"/>
          <w:rtl/>
        </w:rPr>
        <w:lastRenderedPageBreak/>
        <w:t xml:space="preserve">تقدیم </w:t>
      </w:r>
    </w:p>
    <w:p w:rsidR="00ED7317" w:rsidRPr="001777E7" w:rsidRDefault="00945381" w:rsidP="00FA02F7">
      <w:pPr>
        <w:spacing w:after="120" w:line="240" w:lineRule="auto"/>
        <w:ind w:firstLine="284"/>
        <w:jc w:val="both"/>
        <w:rPr>
          <w:rFonts w:ascii="IranNastaliq" w:hAnsi="IranNastaliq" w:cs="IranNastaliq"/>
          <w:b/>
          <w:bCs/>
          <w:sz w:val="52"/>
          <w:szCs w:val="52"/>
          <w:rtl/>
        </w:rPr>
      </w:pPr>
      <w:r>
        <w:rPr>
          <w:rFonts w:ascii="IranNastaliq" w:hAnsi="IranNastaliq" w:cs="IranNastaliq" w:hint="cs"/>
          <w:b/>
          <w:bCs/>
          <w:sz w:val="52"/>
          <w:szCs w:val="52"/>
          <w:rtl/>
        </w:rPr>
        <w:t>..................</w:t>
      </w:r>
    </w:p>
    <w:p w:rsidR="00A75619" w:rsidRPr="001777E7" w:rsidRDefault="00A75619" w:rsidP="00FA02F7">
      <w:pPr>
        <w:spacing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CF0DEC" w:rsidP="00FA02F7">
      <w:pPr>
        <w:tabs>
          <w:tab w:val="left" w:pos="966"/>
        </w:tabs>
        <w:spacing w:line="240" w:lineRule="auto"/>
        <w:jc w:val="both"/>
        <w:rPr>
          <w:rFonts w:ascii="IranNastaliq" w:hAnsi="IranNastaliq" w:cs="IranNastaliq"/>
          <w:b/>
          <w:bCs/>
          <w:sz w:val="28"/>
          <w:szCs w:val="28"/>
          <w:rtl/>
        </w:rPr>
      </w:pPr>
      <w:r w:rsidRPr="001777E7">
        <w:rPr>
          <w:rFonts w:cs="B Nazanin"/>
          <w:b/>
          <w:bCs/>
          <w:sz w:val="28"/>
          <w:szCs w:val="28"/>
          <w:rtl/>
        </w:rPr>
        <w:tab/>
      </w: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1777E7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Default="00B91329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91329" w:rsidRPr="00CF79F8" w:rsidRDefault="006837B8" w:rsidP="00FA02F7">
      <w:pPr>
        <w:spacing w:after="120" w:line="240" w:lineRule="auto"/>
        <w:ind w:firstLine="284"/>
        <w:jc w:val="both"/>
        <w:rPr>
          <w:rFonts w:ascii="IranNastaliq" w:hAnsi="IranNastaliq" w:cs="IranNastaliq"/>
          <w:b/>
          <w:bCs/>
          <w:sz w:val="52"/>
          <w:szCs w:val="52"/>
          <w:rtl/>
        </w:rPr>
      </w:pPr>
      <w:r w:rsidRPr="00CF79F8">
        <w:rPr>
          <w:rFonts w:ascii="IranNastaliq" w:hAnsi="IranNastaliq" w:cs="IranNastaliq"/>
          <w:b/>
          <w:bCs/>
          <w:sz w:val="52"/>
          <w:szCs w:val="52"/>
          <w:rtl/>
        </w:rPr>
        <w:lastRenderedPageBreak/>
        <w:t>سپاس و قدردانی</w:t>
      </w:r>
    </w:p>
    <w:p w:rsidR="0075732C" w:rsidRPr="001777E7" w:rsidRDefault="00945381" w:rsidP="00FA02F7">
      <w:pPr>
        <w:spacing w:after="120" w:line="240" w:lineRule="auto"/>
        <w:ind w:firstLine="284"/>
        <w:jc w:val="both"/>
        <w:rPr>
          <w:rFonts w:ascii="IranNastaliq" w:hAnsi="IranNastaliq" w:cs="IranNastaliq"/>
          <w:b/>
          <w:bCs/>
          <w:sz w:val="46"/>
          <w:szCs w:val="46"/>
          <w:rtl/>
        </w:rPr>
      </w:pPr>
      <w:r>
        <w:rPr>
          <w:rFonts w:ascii="IranNastaliq" w:hAnsi="IranNastaliq" w:cs="IranNastaliq" w:hint="cs"/>
          <w:b/>
          <w:bCs/>
          <w:sz w:val="46"/>
          <w:szCs w:val="46"/>
          <w:rtl/>
        </w:rPr>
        <w:t>................</w:t>
      </w:r>
    </w:p>
    <w:p w:rsidR="006837B8" w:rsidRPr="001777E7" w:rsidRDefault="006837B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837B8" w:rsidRPr="001777E7" w:rsidRDefault="006837B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837B8" w:rsidRPr="001777E7" w:rsidRDefault="006837B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837B8" w:rsidRPr="001777E7" w:rsidRDefault="006837B8" w:rsidP="00FA02F7">
      <w:pPr>
        <w:spacing w:line="240" w:lineRule="auto"/>
        <w:jc w:val="both"/>
        <w:rPr>
          <w:rFonts w:cs="B Nazanin"/>
          <w:b/>
          <w:bCs/>
          <w:sz w:val="28"/>
          <w:szCs w:val="28"/>
        </w:rPr>
      </w:pPr>
    </w:p>
    <w:p w:rsidR="00766E0B" w:rsidRPr="001777E7" w:rsidRDefault="00766E0B" w:rsidP="00FA02F7">
      <w:pPr>
        <w:spacing w:line="240" w:lineRule="auto"/>
        <w:jc w:val="both"/>
        <w:rPr>
          <w:rFonts w:cs="B Nazanin"/>
          <w:b/>
          <w:bCs/>
          <w:sz w:val="28"/>
          <w:szCs w:val="28"/>
        </w:rPr>
      </w:pPr>
    </w:p>
    <w:p w:rsidR="00766E0B" w:rsidRPr="001777E7" w:rsidRDefault="00766E0B" w:rsidP="00FA02F7">
      <w:pPr>
        <w:spacing w:line="240" w:lineRule="auto"/>
        <w:jc w:val="both"/>
        <w:rPr>
          <w:rFonts w:cs="B Nazanin"/>
          <w:b/>
          <w:bCs/>
          <w:sz w:val="28"/>
          <w:szCs w:val="28"/>
        </w:rPr>
      </w:pPr>
    </w:p>
    <w:p w:rsidR="00766E0B" w:rsidRPr="001777E7" w:rsidRDefault="00766E0B" w:rsidP="00FA02F7">
      <w:pPr>
        <w:spacing w:line="240" w:lineRule="auto"/>
        <w:jc w:val="both"/>
        <w:rPr>
          <w:rFonts w:cs="B Nazanin"/>
          <w:b/>
          <w:bCs/>
          <w:sz w:val="28"/>
          <w:szCs w:val="28"/>
        </w:rPr>
      </w:pPr>
    </w:p>
    <w:p w:rsidR="00766E0B" w:rsidRPr="001777E7" w:rsidRDefault="00766E0B" w:rsidP="00FA02F7">
      <w:pPr>
        <w:spacing w:line="240" w:lineRule="auto"/>
        <w:jc w:val="both"/>
        <w:rPr>
          <w:rFonts w:cs="B Nazanin"/>
          <w:b/>
          <w:bCs/>
          <w:sz w:val="28"/>
          <w:szCs w:val="28"/>
        </w:rPr>
      </w:pPr>
    </w:p>
    <w:p w:rsidR="00766E0B" w:rsidRDefault="00766E0B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945381" w:rsidRDefault="00945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03635" w:rsidRDefault="00503635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763AE" w:rsidRDefault="005763AE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766E0B" w:rsidRPr="00264AA1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  <w:r w:rsidRPr="00264AA1">
        <w:rPr>
          <w:rFonts w:cs="B Nazanin" w:hint="cs"/>
          <w:b/>
          <w:bCs/>
          <w:sz w:val="24"/>
          <w:szCs w:val="24"/>
          <w:rtl/>
        </w:rPr>
        <w:lastRenderedPageBreak/>
        <w:t>چکیده</w:t>
      </w:r>
    </w:p>
    <w:p w:rsidR="00766E0B" w:rsidRPr="001777E7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  <w:r w:rsidRPr="00264AA1">
        <w:rPr>
          <w:rFonts w:cs="B Nazanin" w:hint="cs"/>
          <w:b/>
          <w:bCs/>
          <w:sz w:val="24"/>
          <w:szCs w:val="24"/>
          <w:rtl/>
        </w:rPr>
        <w:t>عنوان:</w:t>
      </w:r>
      <w:r w:rsidRPr="001777E7">
        <w:rPr>
          <w:rFonts w:cs="B Nazanin" w:hint="cs"/>
          <w:b/>
          <w:bCs/>
          <w:sz w:val="24"/>
          <w:szCs w:val="24"/>
          <w:rtl/>
        </w:rPr>
        <w:t xml:space="preserve"> </w:t>
      </w:r>
      <w:r w:rsidR="00945381">
        <w:rPr>
          <w:rFonts w:cs="B Nazanin" w:hint="cs"/>
          <w:sz w:val="24"/>
          <w:szCs w:val="24"/>
          <w:rtl/>
        </w:rPr>
        <w:t>........................</w:t>
      </w:r>
    </w:p>
    <w:p w:rsidR="00766E0B" w:rsidRPr="002B0A90" w:rsidRDefault="00FD00C9" w:rsidP="00FA02F7">
      <w:pPr>
        <w:spacing w:after="120" w:line="240" w:lineRule="auto"/>
        <w:ind w:firstLine="284"/>
        <w:jc w:val="both"/>
        <w:rPr>
          <w:rFonts w:cs="B Nazanin"/>
          <w:sz w:val="24"/>
          <w:szCs w:val="24"/>
          <w:rtl/>
        </w:rPr>
      </w:pPr>
      <w:r w:rsidRPr="002B0A90">
        <w:rPr>
          <w:rFonts w:cs="B Nazanin" w:hint="cs"/>
          <w:sz w:val="24"/>
          <w:szCs w:val="24"/>
          <w:rtl/>
        </w:rPr>
        <w:t xml:space="preserve">(با قلم </w:t>
      </w:r>
      <w:r w:rsidRPr="002B0A90">
        <w:rPr>
          <w:rFonts w:cs="B Nazanin"/>
          <w:sz w:val="24"/>
          <w:szCs w:val="24"/>
        </w:rPr>
        <w:t xml:space="preserve">b nazanin </w:t>
      </w:r>
      <w:r w:rsidRPr="002B0A90">
        <w:rPr>
          <w:rFonts w:cs="B Nazanin" w:hint="cs"/>
          <w:sz w:val="24"/>
          <w:szCs w:val="24"/>
          <w:rtl/>
        </w:rPr>
        <w:t xml:space="preserve"> و فونت 12 زده شود.)</w:t>
      </w:r>
    </w:p>
    <w:p w:rsidR="00766E0B" w:rsidRPr="001777E7" w:rsidRDefault="00766E0B" w:rsidP="00FA02F7">
      <w:pPr>
        <w:spacing w:after="12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766E0B" w:rsidRPr="001777E7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766E0B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FD00C9" w:rsidRPr="001777E7" w:rsidRDefault="00FD00C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766E0B" w:rsidRPr="001777E7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  <w:rtl/>
        </w:rPr>
      </w:pPr>
    </w:p>
    <w:p w:rsidR="00766E0B" w:rsidRPr="001777E7" w:rsidRDefault="00766E0B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4"/>
          <w:szCs w:val="24"/>
        </w:rPr>
      </w:pPr>
    </w:p>
    <w:p w:rsidR="007F1E11" w:rsidRDefault="007F1E11" w:rsidP="00FA02F7">
      <w:pPr>
        <w:keepNext/>
        <w:keepLines/>
        <w:spacing w:before="480" w:after="120" w:line="240" w:lineRule="auto"/>
        <w:ind w:firstLine="284"/>
        <w:jc w:val="center"/>
        <w:rPr>
          <w:rFonts w:ascii="Cambria" w:eastAsia="Times New Roman" w:hAnsi="Cambria" w:cs="B Nazanin"/>
          <w:b/>
          <w:bCs/>
          <w:sz w:val="24"/>
          <w:szCs w:val="24"/>
          <w:rtl/>
          <w:lang w:eastAsia="ja-JP" w:bidi="ar-SA"/>
        </w:rPr>
      </w:pPr>
      <w:r w:rsidRPr="00264AA1">
        <w:rPr>
          <w:rFonts w:ascii="Cambria" w:eastAsia="Times New Roman" w:hAnsi="Cambria" w:cs="B Nazanin" w:hint="cs"/>
          <w:b/>
          <w:bCs/>
          <w:sz w:val="32"/>
          <w:szCs w:val="32"/>
          <w:rtl/>
          <w:lang w:eastAsia="ja-JP" w:bidi="ar-SA"/>
        </w:rPr>
        <w:lastRenderedPageBreak/>
        <w:t>فهرست مطالب</w:t>
      </w:r>
    </w:p>
    <w:p w:rsidR="00372244" w:rsidRPr="00FA02F7" w:rsidRDefault="00372244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عنوان                                             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  <w:t xml:space="preserve">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  <w:t xml:space="preserve">   </w:t>
      </w:r>
      <w:r w:rsid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صفحه</w:t>
      </w:r>
    </w:p>
    <w:p w:rsidR="00A2193E" w:rsidRPr="00A2193E" w:rsidRDefault="00A2193E" w:rsidP="00FA02F7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>فصل اول: معرف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 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E53CB3">
      <w:pPr>
        <w:keepNext/>
        <w:keepLines/>
        <w:spacing w:after="120" w:line="240" w:lineRule="auto"/>
        <w:ind w:firstLine="281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مقدمه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Default="00A2193E" w:rsidP="00E53CB3">
      <w:pPr>
        <w:spacing w:after="120" w:line="240" w:lineRule="auto"/>
        <w:ind w:firstLine="281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ب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ان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مسئله</w:t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اهداف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سئوال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و فرض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پ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فرض 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تعر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ف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واژه ها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نوآور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سازمان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که در انجام پژوهش همکار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م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کنند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فصل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دوم: چهارچوب پژوهش و مرور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بر متون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2567FC" w:rsidRPr="00A2193E" w:rsidRDefault="002567FC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چ</w:t>
      </w:r>
      <w:r w:rsidR="00825D28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ه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ارچوب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مرور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="00825D28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بر م</w:t>
      </w:r>
      <w:r w:rsidR="00825D28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تون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>فصل سوم: روش تحق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ق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نوع مطالعه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مح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ط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جامعه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نمونه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مع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ارها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ورود به مطالعه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مع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ارها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خروج از مطالعه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Default="00A2193E" w:rsidP="00E53CB3">
      <w:pPr>
        <w:spacing w:after="120" w:line="240" w:lineRule="auto"/>
        <w:ind w:left="281" w:hanging="3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روش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نمونه گ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حجم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نمونه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روش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گردآور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اطلاعات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Default="00A2193E" w:rsidP="00E53CB3">
      <w:pPr>
        <w:spacing w:after="120" w:line="240" w:lineRule="auto"/>
        <w:ind w:left="281" w:hanging="3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منابع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گردآور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اطلاعات</w:t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ابزار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گردآور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اطلاعات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Default="00A2193E" w:rsidP="00E53CB3">
      <w:pPr>
        <w:spacing w:after="120" w:line="240" w:lineRule="auto"/>
        <w:ind w:left="281" w:hanging="3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روش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سنجش روا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و پا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ابزار</w:t>
      </w:r>
    </w:p>
    <w:p w:rsid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lastRenderedPageBreak/>
        <w:t>روش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تجز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و تحل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ل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داده ها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روش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اجرا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د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اگرام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روش انجام مطالعه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ملاحظات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اخلاق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فصل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چهارم: يافته ها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  <w:t xml:space="preserve"> </w:t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فصل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پنجم: بحث و نتيجه‌گيري و پيشنهادها 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بحث 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نت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جه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گ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ر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ترجمان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دانش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پ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شنهاد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برا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کاربرد 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افته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ها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محدود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تها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FA02F7">
      <w:pPr>
        <w:keepNext/>
        <w:keepLines/>
        <w:spacing w:after="120" w:line="240" w:lineRule="auto"/>
        <w:ind w:firstLine="284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پ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شنهاد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برا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پژوهش ها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آ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نده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فهرست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منابع  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lang w:eastAsia="ja-JP"/>
        </w:rPr>
      </w:pP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پ</w:t>
      </w:r>
      <w:r w:rsidRPr="00A2193E"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ی</w:t>
      </w:r>
      <w:r w:rsidRPr="00A2193E">
        <w:rPr>
          <w:rFonts w:ascii="Cambria" w:eastAsia="Times New Roman" w:hAnsi="Cambria" w:cs="B Nazanin" w:hint="eastAsia"/>
          <w:b/>
          <w:bCs/>
          <w:sz w:val="24"/>
          <w:szCs w:val="24"/>
          <w:rtl/>
          <w:lang w:eastAsia="ja-JP"/>
        </w:rPr>
        <w:t>وست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 xml:space="preserve"> ها </w:t>
      </w:r>
    </w:p>
    <w:p w:rsidR="00A2193E" w:rsidRPr="00A2193E" w:rsidRDefault="00A2193E" w:rsidP="00E53CB3">
      <w:pPr>
        <w:keepNext/>
        <w:keepLines/>
        <w:spacing w:after="120" w:line="240" w:lineRule="auto"/>
        <w:ind w:hanging="3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</w:pPr>
      <w:r>
        <w:rPr>
          <w:rFonts w:ascii="Cambria" w:eastAsia="Times New Roman" w:hAnsi="Cambria" w:cs="B Nazanin" w:hint="cs"/>
          <w:b/>
          <w:bCs/>
          <w:sz w:val="24"/>
          <w:szCs w:val="24"/>
          <w:rtl/>
          <w:lang w:eastAsia="ja-JP"/>
        </w:rPr>
        <w:t>چکیده انگلیسی</w:t>
      </w:r>
      <w:r w:rsidRPr="00A2193E">
        <w:rPr>
          <w:rFonts w:ascii="Cambria" w:eastAsia="Times New Roman" w:hAnsi="Cambria" w:cs="B Nazanin"/>
          <w:b/>
          <w:bCs/>
          <w:sz w:val="24"/>
          <w:szCs w:val="24"/>
          <w:rtl/>
          <w:lang w:eastAsia="ja-JP"/>
        </w:rPr>
        <w:tab/>
      </w:r>
    </w:p>
    <w:p w:rsidR="00A2193E" w:rsidRPr="00F814CC" w:rsidRDefault="00A2193E" w:rsidP="00FA02F7">
      <w:pPr>
        <w:keepNext/>
        <w:keepLines/>
        <w:spacing w:before="480" w:after="120" w:line="240" w:lineRule="auto"/>
        <w:ind w:firstLine="284"/>
        <w:jc w:val="center"/>
        <w:rPr>
          <w:rFonts w:ascii="Cambria" w:eastAsia="Times New Roman" w:hAnsi="Cambria" w:cs="B Nazanin"/>
          <w:b/>
          <w:bCs/>
          <w:color w:val="FF0000"/>
          <w:sz w:val="32"/>
          <w:szCs w:val="32"/>
          <w:rtl/>
          <w:lang w:eastAsia="ja-JP"/>
        </w:rPr>
      </w:pPr>
      <w:r w:rsidRPr="00F814CC">
        <w:rPr>
          <w:rFonts w:ascii="Cambria" w:eastAsia="Times New Roman" w:hAnsi="Cambria" w:cs="B Nazanin" w:hint="cs"/>
          <w:b/>
          <w:bCs/>
          <w:color w:val="FF0000"/>
          <w:sz w:val="32"/>
          <w:szCs w:val="32"/>
          <w:rtl/>
          <w:lang w:eastAsia="ja-JP"/>
        </w:rPr>
        <w:t xml:space="preserve">تمام فهرست ها از طریق </w:t>
      </w:r>
      <w:r w:rsidRPr="00F814CC">
        <w:rPr>
          <w:rFonts w:ascii="Cambria" w:eastAsia="Times New Roman" w:hAnsi="Cambria" w:cs="B Nazanin"/>
          <w:b/>
          <w:bCs/>
          <w:color w:val="FF0000"/>
          <w:sz w:val="32"/>
          <w:szCs w:val="32"/>
          <w:lang w:eastAsia="ja-JP"/>
        </w:rPr>
        <w:t>table of Content</w:t>
      </w:r>
      <w:r w:rsidRPr="00F814CC">
        <w:rPr>
          <w:rFonts w:ascii="Cambria" w:eastAsia="Times New Roman" w:hAnsi="Cambria" w:cs="B Nazanin" w:hint="cs"/>
          <w:b/>
          <w:bCs/>
          <w:color w:val="FF0000"/>
          <w:sz w:val="32"/>
          <w:szCs w:val="32"/>
          <w:rtl/>
          <w:lang w:eastAsia="ja-JP"/>
        </w:rPr>
        <w:t xml:space="preserve"> موجود در نرم افزار </w:t>
      </w:r>
      <w:r w:rsidRPr="00F814CC">
        <w:rPr>
          <w:rFonts w:ascii="Cambria" w:eastAsia="Times New Roman" w:hAnsi="Cambria" w:cs="B Nazanin"/>
          <w:b/>
          <w:bCs/>
          <w:color w:val="FF0000"/>
          <w:sz w:val="32"/>
          <w:szCs w:val="32"/>
          <w:lang w:eastAsia="ja-JP"/>
        </w:rPr>
        <w:t>word</w:t>
      </w:r>
      <w:r w:rsidRPr="00F814CC">
        <w:rPr>
          <w:rFonts w:ascii="Cambria" w:eastAsia="Times New Roman" w:hAnsi="Cambria" w:cs="B Nazanin" w:hint="cs"/>
          <w:b/>
          <w:bCs/>
          <w:color w:val="FF0000"/>
          <w:sz w:val="32"/>
          <w:szCs w:val="32"/>
          <w:rtl/>
          <w:lang w:eastAsia="ja-JP"/>
        </w:rPr>
        <w:t xml:space="preserve"> زده شود</w:t>
      </w:r>
      <w:r w:rsidR="00150D9F">
        <w:rPr>
          <w:rFonts w:ascii="Cambria" w:eastAsia="Times New Roman" w:hAnsi="Cambria" w:cs="B Nazanin"/>
          <w:b/>
          <w:bCs/>
          <w:color w:val="FF0000"/>
          <w:sz w:val="32"/>
          <w:szCs w:val="32"/>
          <w:lang w:eastAsia="ja-JP"/>
        </w:rPr>
        <w:t>.</w:t>
      </w:r>
    </w:p>
    <w:p w:rsidR="00A2193E" w:rsidRDefault="00A2193E" w:rsidP="00FA02F7">
      <w:pPr>
        <w:spacing w:line="240" w:lineRule="auto"/>
        <w:rPr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A2193E" w:rsidRDefault="00A2193E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E53CB3" w:rsidRDefault="00E53CB3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7F1E11" w:rsidRDefault="007F1E11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ar-SA"/>
        </w:rPr>
      </w:pPr>
      <w:r w:rsidRPr="00264AA1">
        <w:rPr>
          <w:rFonts w:ascii="Times New Roman" w:hAnsi="Times New Roman" w:cs="B Nazanin" w:hint="cs"/>
          <w:b/>
          <w:bCs/>
          <w:sz w:val="32"/>
          <w:szCs w:val="32"/>
          <w:rtl/>
          <w:lang w:bidi="ar-SA"/>
        </w:rPr>
        <w:lastRenderedPageBreak/>
        <w:t>فهرست جداول</w:t>
      </w:r>
    </w:p>
    <w:p w:rsidR="00372244" w:rsidRPr="007F1E11" w:rsidRDefault="00372244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عنوان                                             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  <w:t xml:space="preserve">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 w:rsid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صفحه</w:t>
      </w:r>
    </w:p>
    <w:p w:rsidR="00372244" w:rsidRPr="00372244" w:rsidRDefault="00372244" w:rsidP="00FA02F7">
      <w:pPr>
        <w:tabs>
          <w:tab w:val="right" w:leader="dot" w:pos="8836"/>
        </w:tabs>
        <w:spacing w:after="100" w:line="240" w:lineRule="auto"/>
        <w:ind w:left="-3"/>
        <w:jc w:val="both"/>
        <w:rPr>
          <w:rFonts w:ascii="Times New Roman" w:hAnsi="Times New Roman" w:cs="B Nazanin"/>
          <w:noProof/>
          <w:sz w:val="32"/>
          <w:szCs w:val="24"/>
          <w:rtl/>
        </w:rPr>
      </w:pPr>
      <w:r w:rsidRPr="00372244">
        <w:rPr>
          <w:rFonts w:ascii="Times New Roman" w:hAnsi="Times New Roman" w:cs="B Nazanin" w:hint="cs"/>
          <w:noProof/>
          <w:sz w:val="32"/>
          <w:szCs w:val="24"/>
          <w:rtl/>
        </w:rPr>
        <w:t xml:space="preserve">جدول شماره 1: توزیع فراوانی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ناح</w:t>
      </w:r>
      <w:r w:rsidRPr="00372244">
        <w:rPr>
          <w:rFonts w:ascii="Times New Roman" w:hAnsi="Times New Roman" w:cs="B Nazanin" w:hint="cs"/>
          <w:noProof/>
          <w:sz w:val="32"/>
          <w:szCs w:val="24"/>
          <w:rtl/>
        </w:rPr>
        <w:t>ی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ه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محل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سکونت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واحدها</w:t>
      </w:r>
      <w:r w:rsidRPr="00372244">
        <w:rPr>
          <w:rFonts w:ascii="Times New Roman" w:hAnsi="Times New Roman" w:cs="B Nazanin" w:hint="cs"/>
          <w:noProof/>
          <w:sz w:val="32"/>
          <w:szCs w:val="24"/>
          <w:rtl/>
        </w:rPr>
        <w:t>ی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مورد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پژوهش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Times New Roman" w:hint="cs"/>
          <w:noProof/>
          <w:sz w:val="32"/>
          <w:szCs w:val="24"/>
          <w:rtl/>
        </w:rPr>
        <w:t>–</w:t>
      </w:r>
      <w:r w:rsidRPr="00372244">
        <w:rPr>
          <w:rFonts w:ascii="Times New Roman" w:hAnsi="Times New Roman" w:cs="B Nazanin"/>
          <w:noProof/>
          <w:sz w:val="32"/>
          <w:szCs w:val="24"/>
          <w:rtl/>
        </w:rPr>
        <w:t xml:space="preserve"> </w:t>
      </w:r>
      <w:r w:rsidRPr="00372244">
        <w:rPr>
          <w:rFonts w:ascii="Times New Roman" w:hAnsi="Times New Roman" w:cs="B Nazanin" w:hint="eastAsia"/>
          <w:noProof/>
          <w:sz w:val="32"/>
          <w:szCs w:val="24"/>
          <w:rtl/>
        </w:rPr>
        <w:t>سال</w:t>
      </w:r>
      <w:r w:rsidRPr="00372244">
        <w:rPr>
          <w:rFonts w:ascii="Times New Roman" w:hAnsi="Times New Roman" w:cs="B Nazanin" w:hint="cs"/>
          <w:noProof/>
          <w:sz w:val="32"/>
          <w:szCs w:val="24"/>
          <w:rtl/>
        </w:rPr>
        <w:t>1395</w:t>
      </w:r>
      <w:r>
        <w:rPr>
          <w:rFonts w:ascii="Times New Roman" w:hAnsi="Times New Roman" w:cs="B Nazanin" w:hint="cs"/>
          <w:noProof/>
          <w:sz w:val="32"/>
          <w:szCs w:val="24"/>
          <w:rtl/>
        </w:rPr>
        <w:t>...............</w:t>
      </w:r>
      <w:r w:rsidR="0058155F">
        <w:rPr>
          <w:rFonts w:ascii="Times New Roman" w:hAnsi="Times New Roman" w:cs="B Nazanin" w:hint="cs"/>
          <w:noProof/>
          <w:sz w:val="32"/>
          <w:szCs w:val="24"/>
          <w:rtl/>
        </w:rPr>
        <w:t>..</w:t>
      </w:r>
      <w:r>
        <w:rPr>
          <w:rFonts w:ascii="Times New Roman" w:hAnsi="Times New Roman" w:cs="B Nazanin" w:hint="cs"/>
          <w:noProof/>
          <w:sz w:val="32"/>
          <w:szCs w:val="24"/>
          <w:rtl/>
        </w:rPr>
        <w:t>..........</w:t>
      </w:r>
      <w:r w:rsidR="0053629A">
        <w:rPr>
          <w:rFonts w:ascii="Times New Roman" w:hAnsi="Times New Roman" w:cs="B Nazanin" w:hint="cs"/>
          <w:noProof/>
          <w:sz w:val="32"/>
          <w:szCs w:val="24"/>
          <w:rtl/>
        </w:rPr>
        <w:t>.......</w:t>
      </w:r>
      <w:r>
        <w:rPr>
          <w:rFonts w:ascii="Times New Roman" w:hAnsi="Times New Roman" w:cs="B Nazanin" w:hint="cs"/>
          <w:noProof/>
          <w:sz w:val="32"/>
          <w:szCs w:val="24"/>
          <w:rtl/>
        </w:rPr>
        <w:t>.....................40</w:t>
      </w:r>
    </w:p>
    <w:p w:rsidR="007F1E11" w:rsidRPr="007F1E11" w:rsidRDefault="007F1E11" w:rsidP="00FA02F7">
      <w:pPr>
        <w:spacing w:after="120" w:line="240" w:lineRule="auto"/>
        <w:ind w:firstLine="284"/>
        <w:jc w:val="both"/>
        <w:rPr>
          <w:rFonts w:ascii="Times New Roman" w:hAnsi="Times New Roman" w:cs="B Nazanin"/>
          <w:b/>
          <w:bCs/>
          <w:sz w:val="28"/>
          <w:szCs w:val="28"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F814CC" w:rsidRDefault="00F814CC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03635" w:rsidRDefault="00503635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264AA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فهرست شکل ها</w:t>
      </w:r>
    </w:p>
    <w:p w:rsidR="00FA02F7" w:rsidRPr="007F1E11" w:rsidRDefault="00FA02F7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عنوان                                             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  <w:t xml:space="preserve">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صفحه</w:t>
      </w:r>
    </w:p>
    <w:p w:rsidR="0058155F" w:rsidRDefault="0058155F" w:rsidP="00FA02F7">
      <w:pPr>
        <w:spacing w:after="120" w:line="240" w:lineRule="auto"/>
        <w:ind w:hanging="3"/>
        <w:jc w:val="both"/>
        <w:rPr>
          <w:rFonts w:ascii="Times New Roman" w:hAnsi="Times New Roman" w:cs="B Nazanin"/>
          <w:noProof/>
          <w:sz w:val="24"/>
          <w:szCs w:val="24"/>
        </w:rPr>
      </w:pPr>
      <w:r>
        <w:rPr>
          <w:rFonts w:ascii="Times New Roman" w:hAnsi="Times New Roman" w:cs="B Nazanin" w:hint="cs"/>
          <w:noProof/>
          <w:sz w:val="24"/>
          <w:szCs w:val="24"/>
          <w:rtl/>
        </w:rPr>
        <w:t>شکل شماره................................................................................................................................................................................................110</w:t>
      </w: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58155F" w:rsidRDefault="0058155F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7F1E11" w:rsidRPr="00264AA1" w:rsidRDefault="007F1E11" w:rsidP="00FA02F7">
      <w:pPr>
        <w:spacing w:after="120" w:line="240" w:lineRule="auto"/>
        <w:ind w:firstLine="284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264AA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فهرست پیوست ها</w:t>
      </w:r>
    </w:p>
    <w:p w:rsidR="00FA02F7" w:rsidRPr="007F1E11" w:rsidRDefault="00FA02F7" w:rsidP="00FA02F7">
      <w:pPr>
        <w:spacing w:after="120" w:line="240" w:lineRule="auto"/>
        <w:ind w:left="48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عنوان                                             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  <w:t xml:space="preserve">            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ab/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    </w:t>
      </w:r>
      <w:r w:rsidRPr="00FA02F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     صفحه</w:t>
      </w:r>
    </w:p>
    <w:p w:rsidR="00766E0B" w:rsidRPr="00CF79F8" w:rsidRDefault="00372244" w:rsidP="00FA02F7">
      <w:pPr>
        <w:tabs>
          <w:tab w:val="right" w:leader="dot" w:pos="8787"/>
        </w:tabs>
        <w:spacing w:after="100" w:line="240" w:lineRule="auto"/>
        <w:ind w:left="48"/>
        <w:rPr>
          <w:rFonts w:cs="B Nazanin"/>
          <w:b/>
          <w:bCs/>
          <w:noProof/>
          <w:color w:val="FF0000"/>
          <w:sz w:val="24"/>
          <w:szCs w:val="24"/>
          <w:rtl/>
        </w:rPr>
      </w:pPr>
      <w:r w:rsidRPr="00372244">
        <w:rPr>
          <w:rFonts w:ascii="Times New Roman" w:hAnsi="Times New Roman" w:cs="B Nazanin" w:hint="cs"/>
          <w:noProof/>
          <w:sz w:val="24"/>
          <w:szCs w:val="24"/>
          <w:rtl/>
        </w:rPr>
        <w:t xml:space="preserve">پیوست شماره </w:t>
      </w:r>
      <w:r w:rsidR="0058155F">
        <w:rPr>
          <w:rFonts w:ascii="Times New Roman" w:hAnsi="Times New Roman" w:cs="B Nazanin" w:hint="cs"/>
          <w:noProof/>
          <w:sz w:val="24"/>
          <w:szCs w:val="24"/>
          <w:rtl/>
        </w:rPr>
        <w:t>.........................................</w:t>
      </w:r>
      <w:r w:rsidR="0053629A">
        <w:rPr>
          <w:rFonts w:ascii="Times New Roman" w:hAnsi="Times New Roman" w:cs="B Nazanin" w:hint="cs"/>
          <w:noProof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  <w:r w:rsidR="0058155F">
        <w:rPr>
          <w:rFonts w:ascii="Times New Roman" w:hAnsi="Times New Roman" w:cs="B Nazanin" w:hint="cs"/>
          <w:noProof/>
          <w:sz w:val="24"/>
          <w:szCs w:val="24"/>
          <w:rtl/>
        </w:rPr>
        <w:t>124</w:t>
      </w:r>
    </w:p>
    <w:p w:rsidR="006612F1" w:rsidRPr="00CF79F8" w:rsidRDefault="006612F1" w:rsidP="00FA02F7">
      <w:pPr>
        <w:spacing w:line="240" w:lineRule="auto"/>
        <w:rPr>
          <w:rFonts w:cs="B Nazanin"/>
          <w:b/>
          <w:bCs/>
          <w:noProof/>
          <w:color w:val="FF0000"/>
          <w:sz w:val="24"/>
          <w:szCs w:val="24"/>
          <w:rtl/>
        </w:rPr>
      </w:pPr>
      <w:r w:rsidRPr="00CF79F8">
        <w:rPr>
          <w:rFonts w:cs="B Nazanin" w:hint="cs"/>
          <w:b/>
          <w:bCs/>
          <w:noProof/>
          <w:color w:val="FF0000"/>
          <w:sz w:val="24"/>
          <w:szCs w:val="24"/>
          <w:rtl/>
        </w:rPr>
        <w:t>.</w:t>
      </w:r>
    </w:p>
    <w:p w:rsidR="006612F1" w:rsidRPr="00CF79F8" w:rsidRDefault="006612F1" w:rsidP="00FA02F7">
      <w:pPr>
        <w:spacing w:line="240" w:lineRule="auto"/>
        <w:rPr>
          <w:color w:val="FF0000"/>
          <w:rtl/>
        </w:rPr>
        <w:sectPr w:rsidR="006612F1" w:rsidRPr="00CF79F8" w:rsidSect="00E53CB3">
          <w:headerReference w:type="default" r:id="rId11"/>
          <w:footerReference w:type="default" r:id="rId12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pgNumType w:fmt="arabicAbjad" w:start="1"/>
          <w:cols w:space="708"/>
          <w:bidi/>
          <w:rtlGutter/>
          <w:docGrid w:linePitch="360"/>
        </w:sectPr>
      </w:pPr>
      <w:r w:rsidRPr="00CF79F8">
        <w:rPr>
          <w:rFonts w:cs="B Nazanin" w:hint="cs"/>
          <w:b/>
          <w:bCs/>
          <w:noProof/>
          <w:color w:val="FF0000"/>
          <w:sz w:val="24"/>
          <w:szCs w:val="24"/>
          <w:rtl/>
        </w:rPr>
        <w:t>.</w:t>
      </w:r>
    </w:p>
    <w:p w:rsidR="00503635" w:rsidRDefault="00503635" w:rsidP="00FA02F7">
      <w:pPr>
        <w:spacing w:after="0" w:line="240" w:lineRule="auto"/>
        <w:ind w:firstLine="284"/>
        <w:jc w:val="center"/>
        <w:rPr>
          <w:rFonts w:cs="B Titr"/>
          <w:sz w:val="96"/>
          <w:szCs w:val="96"/>
          <w:rtl/>
        </w:rPr>
      </w:pPr>
    </w:p>
    <w:p w:rsidR="00020302" w:rsidRPr="001777E7" w:rsidRDefault="00020302" w:rsidP="00FA02F7">
      <w:pPr>
        <w:pStyle w:val="Heading1"/>
        <w:rPr>
          <w:rtl/>
        </w:rPr>
      </w:pPr>
      <w:r w:rsidRPr="001777E7">
        <w:rPr>
          <w:rFonts w:hint="cs"/>
          <w:rtl/>
        </w:rPr>
        <w:t>فصل</w:t>
      </w:r>
      <w:r w:rsidRPr="001777E7">
        <w:rPr>
          <w:rtl/>
        </w:rPr>
        <w:t xml:space="preserve"> </w:t>
      </w:r>
      <w:r w:rsidRPr="001777E7">
        <w:rPr>
          <w:rFonts w:hint="cs"/>
          <w:rtl/>
        </w:rPr>
        <w:t>اول</w:t>
      </w:r>
    </w:p>
    <w:p w:rsidR="009E1F9F" w:rsidRPr="001777E7" w:rsidRDefault="00020302" w:rsidP="00FA02F7">
      <w:pPr>
        <w:pStyle w:val="Heading1"/>
      </w:pPr>
      <w:r w:rsidRPr="001777E7">
        <w:rPr>
          <w:rFonts w:hint="cs"/>
          <w:rtl/>
        </w:rPr>
        <w:t>معرفی</w:t>
      </w:r>
      <w:r w:rsidRPr="001777E7">
        <w:rPr>
          <w:rtl/>
        </w:rPr>
        <w:t xml:space="preserve"> </w:t>
      </w:r>
      <w:r w:rsidRPr="001777E7">
        <w:rPr>
          <w:rFonts w:hint="cs"/>
          <w:rtl/>
        </w:rPr>
        <w:t>پژوهش</w:t>
      </w:r>
    </w:p>
    <w:p w:rsidR="009E1F9F" w:rsidRPr="001777E7" w:rsidRDefault="009E1F9F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</w:rPr>
      </w:pPr>
    </w:p>
    <w:p w:rsidR="009E1F9F" w:rsidRPr="001777E7" w:rsidRDefault="009E1F9F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</w:rPr>
      </w:pPr>
    </w:p>
    <w:p w:rsidR="009E1F9F" w:rsidRPr="001777E7" w:rsidRDefault="009E1F9F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</w:pPr>
    </w:p>
    <w:p w:rsidR="00055168" w:rsidRPr="001777E7" w:rsidRDefault="0005516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020302" w:rsidRPr="001777E7" w:rsidRDefault="0002030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020302" w:rsidRPr="001777E7" w:rsidRDefault="0002030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020302" w:rsidRPr="001777E7" w:rsidRDefault="0002030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020302" w:rsidRDefault="00020302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3629A" w:rsidRDefault="0053629A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3629A" w:rsidRPr="001777E7" w:rsidRDefault="0053629A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222F73" w:rsidRDefault="00222F73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91BD8" w:rsidRDefault="00691BD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691BD8" w:rsidRPr="001777E7" w:rsidRDefault="00691BD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CF0DEC" w:rsidRPr="001777E7" w:rsidRDefault="00CF0DEC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C641A" w:rsidRPr="00F748C3" w:rsidRDefault="008C641A" w:rsidP="00FA02F7">
      <w:pPr>
        <w:pStyle w:val="Heading2"/>
        <w:rPr>
          <w:rtl/>
        </w:rPr>
      </w:pPr>
      <w:r w:rsidRPr="00F748C3">
        <w:rPr>
          <w:rFonts w:hint="cs"/>
          <w:rtl/>
        </w:rPr>
        <w:lastRenderedPageBreak/>
        <w:t>متن:</w:t>
      </w:r>
    </w:p>
    <w:p w:rsidR="00F748C3" w:rsidRDefault="00F748C3" w:rsidP="00FA02F7">
      <w:pPr>
        <w:pStyle w:val="Heading3"/>
        <w:bidi/>
        <w:rPr>
          <w:color w:val="FF0000"/>
          <w:sz w:val="28"/>
          <w:szCs w:val="28"/>
          <w:u w:val="single"/>
          <w:rtl/>
        </w:rPr>
      </w:pPr>
    </w:p>
    <w:p w:rsidR="00055168" w:rsidRPr="00F748C3" w:rsidRDefault="00DC5960" w:rsidP="00FA02F7">
      <w:pPr>
        <w:pStyle w:val="Heading3"/>
        <w:bidi/>
        <w:rPr>
          <w:color w:val="FF0000"/>
          <w:sz w:val="28"/>
          <w:szCs w:val="28"/>
          <w:u w:val="single"/>
          <w:rtl/>
        </w:rPr>
      </w:pPr>
      <w:r w:rsidRPr="00F748C3">
        <w:rPr>
          <w:rFonts w:hint="cs"/>
          <w:color w:val="FF0000"/>
          <w:sz w:val="28"/>
          <w:szCs w:val="28"/>
          <w:u w:val="single"/>
          <w:rtl/>
        </w:rPr>
        <w:t>تنظیمات پاراگراف اعمال شود. (</w:t>
      </w:r>
      <w:r w:rsidRPr="00F748C3">
        <w:rPr>
          <w:color w:val="FF0000"/>
          <w:sz w:val="28"/>
          <w:szCs w:val="28"/>
          <w:u w:val="single"/>
        </w:rPr>
        <w:t xml:space="preserve"> </w:t>
      </w:r>
      <w:r w:rsidRPr="00F748C3">
        <w:rPr>
          <w:rFonts w:hint="cs"/>
          <w:color w:val="FF0000"/>
          <w:sz w:val="28"/>
          <w:szCs w:val="28"/>
          <w:u w:val="single"/>
          <w:rtl/>
        </w:rPr>
        <w:t xml:space="preserve">ابتدای هر پاراگراف در متن </w:t>
      </w:r>
      <w:r w:rsidRPr="00F748C3">
        <w:rPr>
          <w:rFonts w:ascii="Times New Roman" w:hAnsi="Times New Roman" w:cs="Times New Roman"/>
          <w:color w:val="FF0000"/>
          <w:sz w:val="28"/>
          <w:szCs w:val="28"/>
          <w:u w:val="single"/>
        </w:rPr>
        <w:t>first line: 0.5 cm</w:t>
      </w:r>
      <w:r w:rsidRPr="00F748C3">
        <w:rPr>
          <w:rFonts w:hint="cs"/>
          <w:color w:val="FF0000"/>
          <w:sz w:val="28"/>
          <w:szCs w:val="28"/>
          <w:u w:val="single"/>
          <w:rtl/>
        </w:rPr>
        <w:t>، فاصله خط ها</w:t>
      </w:r>
      <w:r w:rsidRPr="00F748C3">
        <w:rPr>
          <w:color w:val="FF0000"/>
          <w:sz w:val="28"/>
          <w:szCs w:val="28"/>
          <w:u w:val="single"/>
        </w:rPr>
        <w:t>:</w:t>
      </w:r>
      <w:r w:rsidRPr="00F748C3">
        <w:rPr>
          <w:rFonts w:hint="cs"/>
          <w:color w:val="FF0000"/>
          <w:sz w:val="28"/>
          <w:szCs w:val="28"/>
          <w:u w:val="single"/>
          <w:rtl/>
        </w:rPr>
        <w:t xml:space="preserve"> </w:t>
      </w:r>
      <w:r w:rsidRPr="00F748C3">
        <w:rPr>
          <w:rFonts w:ascii="Times New Roman" w:hAnsi="Times New Roman" w:cs="Times New Roman"/>
          <w:color w:val="FF0000"/>
          <w:sz w:val="28"/>
          <w:szCs w:val="28"/>
          <w:u w:val="single"/>
        </w:rPr>
        <w:t>single , after:6pt</w:t>
      </w:r>
      <w:r w:rsidR="00055168" w:rsidRPr="00F748C3">
        <w:rPr>
          <w:rFonts w:hint="cs"/>
          <w:color w:val="FF0000"/>
          <w:sz w:val="28"/>
          <w:szCs w:val="28"/>
          <w:u w:val="single"/>
          <w:rtl/>
        </w:rPr>
        <w:t xml:space="preserve"> </w:t>
      </w:r>
      <w:r w:rsidRPr="00F748C3">
        <w:rPr>
          <w:rFonts w:hint="cs"/>
          <w:color w:val="FF0000"/>
          <w:sz w:val="28"/>
          <w:szCs w:val="28"/>
          <w:u w:val="single"/>
          <w:rtl/>
        </w:rPr>
        <w:t>)</w:t>
      </w:r>
    </w:p>
    <w:p w:rsidR="008C641A" w:rsidRPr="00484615" w:rsidRDefault="008C641A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کل متن </w:t>
      </w:r>
      <w:r w:rsidR="008B41D3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پایان نامه باید با قلم بی نازنین</w:t>
      </w: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و کلمات انگلیسی با قلم </w:t>
      </w:r>
      <w:r w:rsidRPr="00484615">
        <w:rPr>
          <w:rFonts w:cs="B Nazanin"/>
          <w:b/>
          <w:bCs/>
          <w:color w:val="FF0000"/>
          <w:sz w:val="28"/>
          <w:szCs w:val="28"/>
          <w:u w:val="single"/>
        </w:rPr>
        <w:t>timse n</w:t>
      </w:r>
      <w:r w:rsidR="00825D28">
        <w:rPr>
          <w:rFonts w:cs="B Nazanin"/>
          <w:b/>
          <w:bCs/>
          <w:color w:val="FF0000"/>
          <w:sz w:val="28"/>
          <w:szCs w:val="28"/>
          <w:u w:val="single"/>
        </w:rPr>
        <w:t>ew romans</w:t>
      </w:r>
      <w:r w:rsidR="00DB19CC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   </w:t>
      </w: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با فونت 12 زده شود.</w:t>
      </w:r>
      <w:r w:rsidR="00691BD8"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تیترهای اصلی با فونت </w:t>
      </w:r>
      <w:r w:rsidR="00FE335E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14</w:t>
      </w:r>
      <w:r w:rsidR="00691BD8"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691BD8" w:rsidRPr="00484615">
        <w:rPr>
          <w:rFonts w:cs="B Nazanin"/>
          <w:b/>
          <w:bCs/>
          <w:color w:val="FF0000"/>
          <w:sz w:val="28"/>
          <w:szCs w:val="28"/>
          <w:u w:val="single"/>
        </w:rPr>
        <w:t>bold</w:t>
      </w:r>
      <w:r w:rsidR="00691BD8"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و تیترهای فرعی 1</w:t>
      </w:r>
      <w:r w:rsidR="00FE335E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2</w:t>
      </w:r>
      <w:r w:rsidR="00691BD8"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و زیرتیتر فرعی 1</w:t>
      </w:r>
      <w:r w:rsidR="00FE335E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0</w:t>
      </w:r>
      <w:r w:rsidR="00691BD8" w:rsidRPr="00484615">
        <w:rPr>
          <w:rFonts w:cs="B Nazanin"/>
          <w:b/>
          <w:bCs/>
          <w:color w:val="FF0000"/>
          <w:sz w:val="28"/>
          <w:szCs w:val="28"/>
          <w:u w:val="single"/>
        </w:rPr>
        <w:t>bold</w:t>
      </w:r>
      <w:r w:rsidR="00691BD8"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زده شود.</w:t>
      </w:r>
    </w:p>
    <w:p w:rsidR="008C641A" w:rsidRPr="00484615" w:rsidRDefault="008C641A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28"/>
          <w:szCs w:val="28"/>
          <w:u w:val="single"/>
          <w:rtl/>
        </w:rPr>
      </w:pP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زیر نویس </w:t>
      </w:r>
      <w:r w:rsidR="003E7963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ها</w:t>
      </w: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با فونت 10 زده شود و شمارش </w:t>
      </w:r>
      <w:r w:rsidR="008B41D3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آن در هر</w:t>
      </w: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صفحه از عدد 1 </w:t>
      </w:r>
      <w:r w:rsidR="008B41D3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شروع</w:t>
      </w:r>
      <w:r w:rsidRPr="00484615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شود.</w:t>
      </w: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28"/>
          <w:szCs w:val="28"/>
          <w:u w:val="single"/>
          <w:rtl/>
        </w:rPr>
        <w:sectPr w:rsidR="008B41D3" w:rsidSect="00E53CB3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pgNumType w:start="1"/>
          <w:cols w:space="708"/>
          <w:titlePg/>
          <w:bidi/>
          <w:rtlGutter/>
          <w:docGrid w:linePitch="360"/>
        </w:sectPr>
      </w:pPr>
    </w:p>
    <w:p w:rsidR="00503635" w:rsidRDefault="00503635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فصل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دوم</w:t>
      </w: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چ</w:t>
      </w:r>
      <w:r w:rsidR="00FE335E">
        <w:rPr>
          <w:rFonts w:cs="B Titr" w:hint="cs"/>
          <w:sz w:val="96"/>
          <w:szCs w:val="96"/>
          <w:rtl/>
        </w:rPr>
        <w:t>ه</w:t>
      </w:r>
      <w:r w:rsidRPr="001777E7">
        <w:rPr>
          <w:rFonts w:cs="B Titr" w:hint="cs"/>
          <w:sz w:val="96"/>
          <w:szCs w:val="96"/>
          <w:rtl/>
        </w:rPr>
        <w:t>ارچوب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پژوهش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و</w:t>
      </w: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مروری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بر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متون</w:t>
      </w:r>
    </w:p>
    <w:p w:rsidR="00EA7608" w:rsidRPr="001777E7" w:rsidRDefault="00EA7608" w:rsidP="00FA02F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after="0"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3B36D9" w:rsidRPr="001777E7" w:rsidRDefault="003B36D9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3B36D9" w:rsidRDefault="003B36D9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53629A" w:rsidRDefault="0053629A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1D09EC" w:rsidRDefault="001D09EC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F814CC" w:rsidRDefault="00F814CC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53629A" w:rsidRPr="001777E7" w:rsidRDefault="0053629A" w:rsidP="00FA02F7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</w:p>
    <w:p w:rsidR="005F074F" w:rsidRDefault="008C641A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lastRenderedPageBreak/>
        <w:t>متن</w:t>
      </w:r>
    </w:p>
    <w:p w:rsidR="00FE335E" w:rsidRDefault="00FE335E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32"/>
          <w:szCs w:val="32"/>
          <w:rtl/>
        </w:rPr>
      </w:pPr>
    </w:p>
    <w:p w:rsidR="00FE335E" w:rsidRDefault="00FE335E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32"/>
          <w:szCs w:val="32"/>
          <w:rtl/>
        </w:rPr>
      </w:pPr>
      <w:r>
        <w:rPr>
          <w:rFonts w:cs="B Nazanin" w:hint="cs"/>
          <w:b/>
          <w:bCs/>
          <w:color w:val="FF0000"/>
          <w:sz w:val="32"/>
          <w:szCs w:val="32"/>
          <w:rtl/>
        </w:rPr>
        <w:t>ابتدا در متن چهارچوب پژوهش گنجانده شود، سپس مروری بر متون نوشته شود.</w:t>
      </w:r>
    </w:p>
    <w:p w:rsidR="008C641A" w:rsidRPr="00BC726F" w:rsidRDefault="008C641A" w:rsidP="00FA02F7">
      <w:pPr>
        <w:spacing w:after="120" w:line="240" w:lineRule="auto"/>
        <w:ind w:firstLine="284"/>
        <w:jc w:val="both"/>
        <w:rPr>
          <w:color w:val="FF0000"/>
          <w:rtl/>
        </w:rPr>
      </w:pPr>
      <w:r w:rsidRPr="00BC726F">
        <w:rPr>
          <w:rFonts w:cs="B Nazanin" w:hint="cs"/>
          <w:b/>
          <w:bCs/>
          <w:color w:val="FF0000"/>
          <w:sz w:val="32"/>
          <w:szCs w:val="32"/>
          <w:rtl/>
        </w:rPr>
        <w:t xml:space="preserve">نمونه شکل : اسم اشکال، نمودار و... باید در زیر آن </w:t>
      </w:r>
      <w:r w:rsidR="00FA02F7">
        <w:rPr>
          <w:rFonts w:cs="B Nazanin" w:hint="cs"/>
          <w:b/>
          <w:bCs/>
          <w:color w:val="FF0000"/>
          <w:sz w:val="32"/>
          <w:szCs w:val="32"/>
          <w:rtl/>
        </w:rPr>
        <w:t xml:space="preserve">و وسط چین </w:t>
      </w:r>
      <w:r w:rsidRPr="00BC726F">
        <w:rPr>
          <w:rFonts w:cs="B Nazanin" w:hint="cs"/>
          <w:b/>
          <w:bCs/>
          <w:color w:val="FF0000"/>
          <w:sz w:val="32"/>
          <w:szCs w:val="32"/>
          <w:rtl/>
        </w:rPr>
        <w:t xml:space="preserve">نوشته شود. با فونت 12 به صورت </w:t>
      </w:r>
      <w:r w:rsidRPr="00BC726F">
        <w:rPr>
          <w:rFonts w:cs="B Nazanin"/>
          <w:b/>
          <w:bCs/>
          <w:color w:val="FF0000"/>
          <w:sz w:val="32"/>
          <w:szCs w:val="32"/>
        </w:rPr>
        <w:t>bold</w:t>
      </w:r>
    </w:p>
    <w:p w:rsidR="00E405EC" w:rsidRPr="001777E7" w:rsidRDefault="00E405EC" w:rsidP="00FA02F7">
      <w:pPr>
        <w:spacing w:after="120" w:line="240" w:lineRule="auto"/>
        <w:ind w:firstLine="284"/>
        <w:jc w:val="both"/>
        <w:rPr>
          <w:rFonts w:cs="B Nazanin"/>
          <w:sz w:val="28"/>
          <w:szCs w:val="28"/>
          <w:rtl/>
        </w:rPr>
      </w:pPr>
    </w:p>
    <w:p w:rsidR="008C02DA" w:rsidRPr="001777E7" w:rsidRDefault="009115B7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shape id="Picture 1" o:spid="_x0000_i1025" type="#_x0000_t75" style="width:439.5pt;height:321.75pt;visibility:visible;mso-wrap-style:square">
            <v:imagedata r:id="rId17" o:title=""/>
          </v:shape>
        </w:pict>
      </w:r>
    </w:p>
    <w:p w:rsidR="00F15DA8" w:rsidRPr="00667608" w:rsidRDefault="00F15DA8" w:rsidP="00FA02F7">
      <w:pPr>
        <w:pStyle w:val="Heading6"/>
        <w:bidi/>
        <w:rPr>
          <w:rtl/>
        </w:rPr>
      </w:pPr>
      <w:r w:rsidRPr="00667608">
        <w:rPr>
          <w:rFonts w:hint="cs"/>
          <w:rtl/>
        </w:rPr>
        <w:t>نمودار1-4</w:t>
      </w:r>
      <w:r w:rsidRPr="00EC44C8">
        <w:rPr>
          <w:sz w:val="24"/>
        </w:rPr>
        <w:t>:</w:t>
      </w:r>
      <w:r w:rsidRPr="00667608">
        <w:rPr>
          <w:rFonts w:hint="cs"/>
          <w:rtl/>
        </w:rPr>
        <w:t xml:space="preserve"> درصد اشباع اکسیژن خون شریانی در چهار گروه مورد بررسی در روز اول مداخله </w:t>
      </w:r>
    </w:p>
    <w:p w:rsidR="00BC726F" w:rsidRDefault="00BC726F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</w:pPr>
    </w:p>
    <w:p w:rsidR="00BC726F" w:rsidRDefault="00BC726F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</w:pPr>
    </w:p>
    <w:p w:rsidR="007B7359" w:rsidRDefault="007B7359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  <w:sectPr w:rsidR="007B7359" w:rsidSect="00E53CB3">
          <w:headerReference w:type="default" r:id="rId18"/>
          <w:headerReference w:type="first" r:id="rId19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6752EB" w:rsidRDefault="006752EB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فصل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سوم</w:t>
      </w: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روش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تحقيق</w:t>
      </w: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Pr="001777E7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E44B2" w:rsidRDefault="00DE44B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2F5A3A" w:rsidRDefault="002F5A3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2F5A3A" w:rsidRDefault="002F5A3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3E7963" w:rsidRDefault="003E796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FF1A4C" w:rsidRDefault="008C641A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lastRenderedPageBreak/>
        <w:t>متن</w:t>
      </w: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</w:pPr>
    </w:p>
    <w:p w:rsidR="008B41D3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32"/>
          <w:szCs w:val="32"/>
          <w:rtl/>
        </w:rPr>
        <w:sectPr w:rsidR="008B41D3" w:rsidSect="00E53CB3">
          <w:headerReference w:type="default" r:id="rId20"/>
          <w:headerReference w:type="first" r:id="rId21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503635" w:rsidRDefault="00503635" w:rsidP="00FA02F7">
      <w:pPr>
        <w:spacing w:line="240" w:lineRule="auto"/>
        <w:jc w:val="center"/>
        <w:rPr>
          <w:rFonts w:cs="B Titr"/>
          <w:sz w:val="96"/>
          <w:szCs w:val="96"/>
          <w:rtl/>
        </w:rPr>
      </w:pP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فصل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چهارم</w:t>
      </w:r>
    </w:p>
    <w:p w:rsidR="00D85C82" w:rsidRPr="001777E7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يافته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ها</w:t>
      </w: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8F4DEB" w:rsidRPr="001777E7" w:rsidRDefault="008F4DE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D85C82" w:rsidRPr="001777E7" w:rsidRDefault="00D85C82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53629A" w:rsidRDefault="0053629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53629A" w:rsidRDefault="0053629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53629A" w:rsidRPr="001777E7" w:rsidRDefault="0053629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163CEE" w:rsidRPr="00BC726F" w:rsidRDefault="004C124D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8"/>
          <w:szCs w:val="28"/>
          <w:rtl/>
        </w:rPr>
      </w:pPr>
      <w:r w:rsidRPr="00BC726F">
        <w:rPr>
          <w:rFonts w:cs="B Nazanin" w:hint="cs"/>
          <w:b/>
          <w:bCs/>
          <w:sz w:val="28"/>
          <w:szCs w:val="28"/>
          <w:rtl/>
        </w:rPr>
        <w:lastRenderedPageBreak/>
        <w:t>متن</w:t>
      </w:r>
    </w:p>
    <w:p w:rsidR="009C54FA" w:rsidRDefault="004C124D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 w:rsidRPr="004C124D">
        <w:rPr>
          <w:rFonts w:cs="B Nazanin" w:hint="cs"/>
          <w:b/>
          <w:bCs/>
          <w:color w:val="FF0000"/>
          <w:sz w:val="28"/>
          <w:szCs w:val="28"/>
          <w:rtl/>
        </w:rPr>
        <w:t>همانند نمونه: تیتر</w:t>
      </w:r>
      <w:r w:rsidR="008B41D3">
        <w:rPr>
          <w:rFonts w:cs="B Nazanin" w:hint="cs"/>
          <w:b/>
          <w:bCs/>
          <w:color w:val="FF0000"/>
          <w:sz w:val="28"/>
          <w:szCs w:val="28"/>
          <w:rtl/>
        </w:rPr>
        <w:t xml:space="preserve"> جداول</w:t>
      </w:r>
      <w:r w:rsidRPr="004C124D">
        <w:rPr>
          <w:rFonts w:cs="B Nazanin" w:hint="cs"/>
          <w:b/>
          <w:bCs/>
          <w:color w:val="FF0000"/>
          <w:sz w:val="28"/>
          <w:szCs w:val="28"/>
          <w:rtl/>
        </w:rPr>
        <w:t xml:space="preserve"> باید وسط چین با فونت 12 </w:t>
      </w:r>
      <w:r w:rsidRPr="004C124D">
        <w:rPr>
          <w:rFonts w:cs="B Nazanin"/>
          <w:b/>
          <w:bCs/>
          <w:color w:val="FF0000"/>
          <w:sz w:val="28"/>
          <w:szCs w:val="28"/>
        </w:rPr>
        <w:t>bold</w:t>
      </w:r>
      <w:r w:rsidRPr="004C124D">
        <w:rPr>
          <w:rFonts w:cs="B Nazanin" w:hint="cs"/>
          <w:b/>
          <w:bCs/>
          <w:color w:val="FF0000"/>
          <w:sz w:val="28"/>
          <w:szCs w:val="28"/>
          <w:rtl/>
        </w:rPr>
        <w:t xml:space="preserve"> زده شود و بعد یک فاصله و جدول تایپ شود. اگر قسمتی از جداول بار معنایی داشت آن را به صورت </w:t>
      </w:r>
      <w:r w:rsidRPr="004C124D">
        <w:rPr>
          <w:rFonts w:cs="B Nazanin"/>
          <w:b/>
          <w:bCs/>
          <w:color w:val="FF0000"/>
          <w:sz w:val="28"/>
          <w:szCs w:val="28"/>
        </w:rPr>
        <w:t>bold</w:t>
      </w:r>
      <w:r w:rsidRPr="004C124D">
        <w:rPr>
          <w:rFonts w:cs="B Nazanin" w:hint="cs"/>
          <w:b/>
          <w:bCs/>
          <w:color w:val="FF0000"/>
          <w:sz w:val="28"/>
          <w:szCs w:val="28"/>
          <w:rtl/>
        </w:rPr>
        <w:t xml:space="preserve"> می نویسیم.</w:t>
      </w:r>
    </w:p>
    <w:p w:rsidR="008B41D3" w:rsidRPr="004C124D" w:rsidRDefault="008B41D3" w:rsidP="00FA02F7">
      <w:pPr>
        <w:spacing w:after="120" w:line="240" w:lineRule="auto"/>
        <w:ind w:firstLine="284"/>
        <w:jc w:val="both"/>
        <w:rPr>
          <w:rFonts w:cs="B Nazanin"/>
          <w:b/>
          <w:bCs/>
          <w:color w:val="FF0000"/>
          <w:sz w:val="28"/>
          <w:szCs w:val="28"/>
          <w:rtl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t>در هر صفحه یک جدول قرار گیرد.</w:t>
      </w:r>
    </w:p>
    <w:p w:rsidR="006752EB" w:rsidRDefault="006752EB" w:rsidP="00FA02F7">
      <w:pPr>
        <w:spacing w:after="120" w:line="240" w:lineRule="auto"/>
        <w:ind w:firstLine="284"/>
        <w:jc w:val="center"/>
        <w:rPr>
          <w:rFonts w:cs="B Nazanin"/>
          <w:b/>
          <w:bCs/>
          <w:sz w:val="28"/>
          <w:szCs w:val="28"/>
          <w:rtl/>
        </w:rPr>
      </w:pPr>
    </w:p>
    <w:p w:rsidR="00FE335E" w:rsidRDefault="00FE335E" w:rsidP="00FA02F7">
      <w:pPr>
        <w:pStyle w:val="a"/>
        <w:spacing w:after="0"/>
        <w:rPr>
          <w:rtl/>
        </w:rPr>
      </w:pPr>
      <w:r w:rsidRPr="00667608">
        <w:rPr>
          <w:rFonts w:hint="cs"/>
          <w:rtl/>
        </w:rPr>
        <w:t>جدول4</w:t>
      </w:r>
      <w:r w:rsidR="00EC44C8">
        <w:t>11-</w:t>
      </w:r>
      <w:r w:rsidRPr="00667608">
        <w:rPr>
          <w:rFonts w:hint="cs"/>
          <w:rtl/>
        </w:rPr>
        <w:t>: توزیع</w:t>
      </w:r>
      <w:r w:rsidRPr="00667608">
        <w:rPr>
          <w:rtl/>
        </w:rPr>
        <w:t xml:space="preserve"> </w:t>
      </w:r>
      <w:r w:rsidRPr="00667608">
        <w:rPr>
          <w:rFonts w:hint="cs"/>
          <w:rtl/>
        </w:rPr>
        <w:t>فراوانی</w:t>
      </w:r>
      <w:r w:rsidRPr="00667608">
        <w:rPr>
          <w:rtl/>
        </w:rPr>
        <w:t xml:space="preserve"> </w:t>
      </w:r>
      <w:r w:rsidRPr="00667608">
        <w:rPr>
          <w:rFonts w:hint="cs"/>
          <w:rtl/>
        </w:rPr>
        <w:t>سابقه بیماری زمینه ای واحدهای مورد</w:t>
      </w:r>
      <w:r w:rsidRPr="00667608">
        <w:rPr>
          <w:rtl/>
        </w:rPr>
        <w:t xml:space="preserve"> </w:t>
      </w:r>
      <w:r w:rsidRPr="00667608">
        <w:rPr>
          <w:rFonts w:hint="cs"/>
          <w:rtl/>
        </w:rPr>
        <w:t>پژوهش</w:t>
      </w:r>
      <w:r w:rsidRPr="00667608">
        <w:rPr>
          <w:rtl/>
        </w:rPr>
        <w:t xml:space="preserve"> </w:t>
      </w:r>
      <w:r w:rsidRPr="00667608">
        <w:rPr>
          <w:rFonts w:hint="cs"/>
          <w:rtl/>
        </w:rPr>
        <w:t>در</w:t>
      </w:r>
      <w:r w:rsidRPr="00667608">
        <w:rPr>
          <w:rtl/>
        </w:rPr>
        <w:t xml:space="preserve"> </w:t>
      </w:r>
      <w:r w:rsidRPr="00667608">
        <w:rPr>
          <w:rFonts w:hint="cs"/>
          <w:rtl/>
        </w:rPr>
        <w:t>چهار گروه مورد بررسی و آزمون همگنی آنها - سال 1395</w:t>
      </w:r>
    </w:p>
    <w:p w:rsidR="00667608" w:rsidRPr="00667608" w:rsidRDefault="00667608" w:rsidP="00FA02F7">
      <w:pPr>
        <w:pStyle w:val="a"/>
        <w:spacing w:after="0"/>
        <w:rPr>
          <w:rtl/>
        </w:rPr>
      </w:pPr>
    </w:p>
    <w:tbl>
      <w:tblPr>
        <w:tblpPr w:leftFromText="180" w:rightFromText="180" w:vertAnchor="text" w:horzAnchor="margin" w:tblpXSpec="center" w:tblpY="13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744"/>
        <w:gridCol w:w="708"/>
        <w:gridCol w:w="709"/>
        <w:gridCol w:w="709"/>
        <w:gridCol w:w="709"/>
        <w:gridCol w:w="708"/>
        <w:gridCol w:w="664"/>
        <w:gridCol w:w="848"/>
      </w:tblGrid>
      <w:tr w:rsidR="00FE335E" w:rsidRPr="00FE335E" w:rsidTr="00FE335E">
        <w:trPr>
          <w:trHeight w:val="360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r2bl w:val="single" w:sz="4" w:space="0" w:color="auto"/>
            </w:tcBorders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FE335E">
              <w:rPr>
                <w:rFonts w:cs="B Nazanin" w:hint="cs"/>
                <w:sz w:val="24"/>
                <w:szCs w:val="24"/>
                <w:rtl/>
                <w:lang w:bidi="ar-SA"/>
              </w:rPr>
              <w:t xml:space="preserve">             گروه</w:t>
            </w:r>
          </w:p>
          <w:p w:rsidR="00FE335E" w:rsidRPr="00FE335E" w:rsidRDefault="00FE335E" w:rsidP="00FA02F7">
            <w:pPr>
              <w:spacing w:after="0" w:line="240" w:lineRule="auto"/>
              <w:rPr>
                <w:rFonts w:cs="B Nazanin"/>
                <w:sz w:val="24"/>
                <w:szCs w:val="24"/>
                <w:rtl/>
                <w:lang w:bidi="ar-SA"/>
              </w:rPr>
            </w:pPr>
          </w:p>
          <w:p w:rsidR="00FE335E" w:rsidRPr="00FE335E" w:rsidRDefault="00FE335E" w:rsidP="00FA02F7">
            <w:pPr>
              <w:spacing w:after="0" w:line="240" w:lineRule="auto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FE335E">
              <w:rPr>
                <w:rFonts w:cs="B Nazanin" w:hint="cs"/>
                <w:sz w:val="24"/>
                <w:szCs w:val="24"/>
                <w:rtl/>
                <w:lang w:bidi="ar-SA"/>
              </w:rPr>
              <w:t>سابقه بیماری</w:t>
            </w:r>
          </w:p>
          <w:p w:rsidR="00FE335E" w:rsidRPr="00FE335E" w:rsidRDefault="00FE335E" w:rsidP="00FA02F7">
            <w:pPr>
              <w:spacing w:after="0" w:line="240" w:lineRule="auto"/>
              <w:rPr>
                <w:rFonts w:cs="B Nazanin"/>
                <w:sz w:val="24"/>
                <w:szCs w:val="24"/>
                <w:rtl/>
                <w:lang w:bidi="ar-SA"/>
              </w:rPr>
            </w:pPr>
            <w:r w:rsidRPr="00FE335E">
              <w:rPr>
                <w:rFonts w:cs="B Nazanin" w:hint="cs"/>
                <w:sz w:val="24"/>
                <w:szCs w:val="24"/>
                <w:rtl/>
                <w:lang w:bidi="ar-SA"/>
              </w:rPr>
              <w:t xml:space="preserve"> زمینه ای</w:t>
            </w:r>
          </w:p>
        </w:tc>
        <w:tc>
          <w:tcPr>
            <w:tcW w:w="145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</w:rPr>
            </w:pPr>
            <w:r w:rsidRPr="00FE335E">
              <w:rPr>
                <w:rFonts w:cs="B Nazanin" w:hint="cs"/>
                <w:rtl/>
              </w:rPr>
              <w:t>صدای طبیعت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ماساژ بازتابی کف پا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توام ماساژ پا و صدای طبیعت</w:t>
            </w:r>
          </w:p>
        </w:tc>
        <w:tc>
          <w:tcPr>
            <w:tcW w:w="1512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کنترل</w:t>
            </w:r>
          </w:p>
        </w:tc>
      </w:tr>
      <w:tr w:rsidR="00FE335E" w:rsidRPr="00FE335E" w:rsidTr="00FE335E">
        <w:trPr>
          <w:trHeight w:val="390"/>
        </w:trPr>
        <w:tc>
          <w:tcPr>
            <w:tcW w:w="21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  <w:tr2bl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  <w:lang w:bidi="ar-SA"/>
              </w:rPr>
            </w:pPr>
          </w:p>
        </w:tc>
        <w:tc>
          <w:tcPr>
            <w:tcW w:w="7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فراوانی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درصد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فراوانی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درصد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فراوانی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درصد</w:t>
            </w:r>
          </w:p>
        </w:tc>
        <w:tc>
          <w:tcPr>
            <w:tcW w:w="66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فراوانی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درصد</w:t>
            </w:r>
          </w:p>
        </w:tc>
      </w:tr>
      <w:tr w:rsidR="00FE335E" w:rsidRPr="00FE335E" w:rsidTr="00FE335E">
        <w:trPr>
          <w:trHeight w:val="503"/>
        </w:trPr>
        <w:tc>
          <w:tcPr>
            <w:tcW w:w="2126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نداشته</w:t>
            </w:r>
          </w:p>
        </w:tc>
        <w:tc>
          <w:tcPr>
            <w:tcW w:w="744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70/86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30/93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100</w:t>
            </w:r>
          </w:p>
        </w:tc>
        <w:tc>
          <w:tcPr>
            <w:tcW w:w="645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27</w:t>
            </w:r>
          </w:p>
        </w:tc>
        <w:tc>
          <w:tcPr>
            <w:tcW w:w="772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90</w:t>
            </w:r>
          </w:p>
        </w:tc>
      </w:tr>
      <w:tr w:rsidR="00FE335E" w:rsidRPr="00FE335E" w:rsidTr="00FE335E">
        <w:trPr>
          <w:trHeight w:val="574"/>
        </w:trPr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دیابت</w:t>
            </w:r>
          </w:p>
        </w:tc>
        <w:tc>
          <w:tcPr>
            <w:tcW w:w="74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70/6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30/3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0</w:t>
            </w:r>
          </w:p>
        </w:tc>
        <w:tc>
          <w:tcPr>
            <w:tcW w:w="64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</w:rPr>
            </w:pPr>
            <w:r w:rsidRPr="00FE335E">
              <w:rPr>
                <w:rFonts w:cs="B Nazanin" w:hint="cs"/>
                <w:rtl/>
              </w:rPr>
              <w:t>30/3</w:t>
            </w:r>
          </w:p>
        </w:tc>
      </w:tr>
      <w:tr w:rsidR="00FE335E" w:rsidRPr="00FE335E" w:rsidTr="00FE335E">
        <w:trPr>
          <w:trHeight w:val="574"/>
        </w:trPr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فشارخون</w:t>
            </w:r>
          </w:p>
        </w:tc>
        <w:tc>
          <w:tcPr>
            <w:tcW w:w="744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70/6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30/3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0</w:t>
            </w:r>
          </w:p>
        </w:tc>
        <w:tc>
          <w:tcPr>
            <w:tcW w:w="66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2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</w:rPr>
            </w:pPr>
            <w:r w:rsidRPr="00FE335E">
              <w:rPr>
                <w:rFonts w:cs="B Nazanin" w:hint="cs"/>
                <w:rtl/>
              </w:rPr>
              <w:t>70/6</w:t>
            </w:r>
          </w:p>
        </w:tc>
      </w:tr>
      <w:tr w:rsidR="00FE335E" w:rsidRPr="00FE335E" w:rsidTr="00FE335E">
        <w:trPr>
          <w:trHeight w:val="554"/>
        </w:trPr>
        <w:tc>
          <w:tcPr>
            <w:tcW w:w="2126" w:type="dxa"/>
            <w:tcBorders>
              <w:left w:val="single" w:sz="18" w:space="0" w:color="auto"/>
              <w:bottom w:val="thinThickSmallGap" w:sz="2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جمع کل</w:t>
            </w:r>
          </w:p>
        </w:tc>
        <w:tc>
          <w:tcPr>
            <w:tcW w:w="744" w:type="dxa"/>
            <w:tcBorders>
              <w:left w:val="single" w:sz="18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</w:t>
            </w:r>
          </w:p>
        </w:tc>
        <w:tc>
          <w:tcPr>
            <w:tcW w:w="708" w:type="dxa"/>
            <w:tcBorders>
              <w:left w:val="single" w:sz="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tcBorders>
              <w:left w:val="single" w:sz="12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</w:t>
            </w:r>
          </w:p>
        </w:tc>
        <w:tc>
          <w:tcPr>
            <w:tcW w:w="709" w:type="dxa"/>
            <w:tcBorders>
              <w:left w:val="single" w:sz="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100</w:t>
            </w:r>
          </w:p>
        </w:tc>
        <w:tc>
          <w:tcPr>
            <w:tcW w:w="709" w:type="dxa"/>
            <w:tcBorders>
              <w:left w:val="single" w:sz="12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</w:t>
            </w:r>
          </w:p>
        </w:tc>
        <w:tc>
          <w:tcPr>
            <w:tcW w:w="708" w:type="dxa"/>
            <w:tcBorders>
              <w:left w:val="single" w:sz="4" w:space="0" w:color="auto"/>
              <w:bottom w:val="thinThickSmallGap" w:sz="24" w:space="0" w:color="auto"/>
              <w:right w:val="single" w:sz="12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100</w:t>
            </w:r>
          </w:p>
        </w:tc>
        <w:tc>
          <w:tcPr>
            <w:tcW w:w="664" w:type="dxa"/>
            <w:tcBorders>
              <w:left w:val="single" w:sz="12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30</w:t>
            </w:r>
          </w:p>
        </w:tc>
        <w:tc>
          <w:tcPr>
            <w:tcW w:w="848" w:type="dxa"/>
            <w:tcBorders>
              <w:left w:val="single" w:sz="4" w:space="0" w:color="auto"/>
              <w:bottom w:val="thinThickSmallGap" w:sz="24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100</w:t>
            </w:r>
          </w:p>
        </w:tc>
      </w:tr>
      <w:tr w:rsidR="00FE335E" w:rsidRPr="00FE335E" w:rsidTr="00FE335E">
        <w:trPr>
          <w:trHeight w:val="554"/>
        </w:trPr>
        <w:tc>
          <w:tcPr>
            <w:tcW w:w="2126" w:type="dxa"/>
            <w:tcBorders>
              <w:top w:val="thinThick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spacing w:after="0" w:line="240" w:lineRule="auto"/>
              <w:rPr>
                <w:rFonts w:cs="B Nazanin"/>
                <w:rtl/>
              </w:rPr>
            </w:pPr>
            <w:r w:rsidRPr="00FE335E">
              <w:rPr>
                <w:rFonts w:cs="B Nazanin" w:hint="cs"/>
                <w:rtl/>
              </w:rPr>
              <w:t>نتایج آزمون دقیق فیشر</w:t>
            </w:r>
          </w:p>
        </w:tc>
        <w:tc>
          <w:tcPr>
            <w:tcW w:w="5799" w:type="dxa"/>
            <w:gridSpan w:val="8"/>
            <w:tcBorders>
              <w:top w:val="thinThickSmallGap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335E" w:rsidRPr="00FE335E" w:rsidRDefault="00FE335E" w:rsidP="00FA02F7">
            <w:pPr>
              <w:bidi w:val="0"/>
              <w:spacing w:after="0" w:line="240" w:lineRule="auto"/>
              <w:jc w:val="center"/>
              <w:rPr>
                <w:rFonts w:cs="B Nazanin"/>
                <w:sz w:val="24"/>
                <w:szCs w:val="24"/>
                <w:vertAlign w:val="superscript"/>
                <w:lang w:bidi="ar-SA"/>
              </w:rPr>
            </w:pPr>
            <w:r w:rsidRPr="00FE335E">
              <w:rPr>
                <w:rFonts w:cs="B Nazanin"/>
                <w:sz w:val="24"/>
                <w:szCs w:val="24"/>
                <w:lang w:bidi="ar-SA"/>
              </w:rPr>
              <w:t>p-value=</w:t>
            </w:r>
            <w:r w:rsidRPr="00FE335E">
              <w:rPr>
                <w:rFonts w:cs="B Nazanin" w:hint="cs"/>
                <w:sz w:val="24"/>
                <w:szCs w:val="24"/>
                <w:rtl/>
              </w:rPr>
              <w:t>604/0</w:t>
            </w:r>
          </w:p>
        </w:tc>
      </w:tr>
    </w:tbl>
    <w:p w:rsidR="00FE335E" w:rsidRPr="00FA02F7" w:rsidRDefault="00FE335E" w:rsidP="00FA02F7">
      <w:pPr>
        <w:spacing w:after="0" w:line="240" w:lineRule="auto"/>
        <w:jc w:val="center"/>
        <w:rPr>
          <w:rFonts w:cs="B Nazanin"/>
          <w:sz w:val="24"/>
          <w:szCs w:val="24"/>
          <w:rtl/>
          <w:lang w:bidi="ar-SA"/>
        </w:rPr>
      </w:pPr>
    </w:p>
    <w:p w:rsidR="00FE335E" w:rsidRPr="00FE335E" w:rsidRDefault="00FE335E" w:rsidP="00FA02F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FE335E">
        <w:rPr>
          <w:rFonts w:cs="B Nazanin" w:hint="cs"/>
          <w:sz w:val="24"/>
          <w:szCs w:val="24"/>
          <w:rtl/>
          <w:lang w:bidi="ar-SA"/>
        </w:rPr>
        <w:t>نتایج آزمون دقیق فیشر همانطور که در جدول(11-4) آمده  نشاندهنده آن است که گروه های مورد مطالعه از نظر سابقه بیماری زمینه ای اختلاف معنی دار آماری نداشته و همگن بودند</w:t>
      </w:r>
      <w:r w:rsidRPr="00FE335E">
        <w:rPr>
          <w:rFonts w:cs="B Nazanin" w:hint="cs"/>
          <w:sz w:val="24"/>
          <w:szCs w:val="24"/>
          <w:rtl/>
        </w:rPr>
        <w:t>(604/0</w:t>
      </w:r>
      <w:r w:rsidRPr="00FE335E">
        <w:rPr>
          <w:rFonts w:ascii="Times New Roman" w:hAnsi="Times New Roman" w:cs="B Nazanin"/>
          <w:sz w:val="24"/>
          <w:szCs w:val="24"/>
        </w:rPr>
        <w:t>p-value</w:t>
      </w:r>
      <w:r w:rsidRPr="00FE335E">
        <w:rPr>
          <w:rFonts w:cs="B Nazanin"/>
          <w:sz w:val="24"/>
          <w:szCs w:val="24"/>
        </w:rPr>
        <w:t>=</w:t>
      </w:r>
      <w:r w:rsidRPr="00FE335E">
        <w:rPr>
          <w:rFonts w:cs="B Nazanin" w:hint="cs"/>
          <w:sz w:val="24"/>
          <w:szCs w:val="24"/>
          <w:rtl/>
        </w:rPr>
        <w:t>). ملاحظه می شود که اکثر بیماران بیماری زمینه ای نداشتند.</w:t>
      </w:r>
    </w:p>
    <w:p w:rsidR="004956EC" w:rsidRPr="001777E7" w:rsidRDefault="004956EC" w:rsidP="00FA02F7">
      <w:pPr>
        <w:spacing w:after="0" w:line="240" w:lineRule="auto"/>
        <w:rPr>
          <w:rFonts w:cs="B Nazanin"/>
          <w:sz w:val="28"/>
          <w:szCs w:val="28"/>
        </w:rPr>
      </w:pPr>
    </w:p>
    <w:p w:rsidR="004956EC" w:rsidRPr="001777E7" w:rsidRDefault="004956EC" w:rsidP="00FA02F7">
      <w:pPr>
        <w:spacing w:after="0" w:line="240" w:lineRule="auto"/>
        <w:rPr>
          <w:rFonts w:cs="B Nazanin"/>
          <w:sz w:val="28"/>
          <w:szCs w:val="28"/>
        </w:rPr>
      </w:pPr>
    </w:p>
    <w:p w:rsidR="004956EC" w:rsidRPr="001777E7" w:rsidRDefault="004956EC" w:rsidP="00FA02F7">
      <w:pPr>
        <w:spacing w:after="0" w:line="240" w:lineRule="auto"/>
        <w:rPr>
          <w:rFonts w:cs="B Nazanin"/>
          <w:sz w:val="28"/>
          <w:szCs w:val="28"/>
          <w:rtl/>
        </w:rPr>
      </w:pPr>
    </w:p>
    <w:p w:rsidR="00E53CB3" w:rsidRPr="00E53CB3" w:rsidRDefault="00E53CB3" w:rsidP="00E53CB3">
      <w:pPr>
        <w:spacing w:after="0" w:line="580" w:lineRule="atLeast"/>
        <w:ind w:hanging="1"/>
        <w:jc w:val="both"/>
        <w:rPr>
          <w:rFonts w:cs="B Nazanin"/>
          <w:b/>
          <w:bCs/>
          <w:sz w:val="28"/>
          <w:szCs w:val="28"/>
          <w:u w:val="single"/>
        </w:rPr>
      </w:pPr>
      <w:r w:rsidRPr="00E53CB3">
        <w:rPr>
          <w:rFonts w:ascii="Times New Roman" w:eastAsia="Times New Roman" w:hAnsi="Times New Roman" w:cs="B Nazanin" w:hint="cs"/>
          <w:b/>
          <w:bCs/>
          <w:sz w:val="28"/>
          <w:szCs w:val="28"/>
          <w:u w:val="single"/>
          <w:rtl/>
        </w:rPr>
        <w:t xml:space="preserve">نکته: </w:t>
      </w:r>
      <w:r w:rsidRPr="00E53CB3">
        <w:rPr>
          <w:rFonts w:cs="B Nazanin" w:hint="cs"/>
          <w:b/>
          <w:bCs/>
          <w:sz w:val="28"/>
          <w:szCs w:val="28"/>
          <w:u w:val="single"/>
          <w:rtl/>
        </w:rPr>
        <w:t>جداول مربوط به متغیرها به جای اینکه هریک در یک صفحه باشد به صورت ادغام یافته در یک یا دو جدول (بسته به متغیرها) ارائه گردد.</w:t>
      </w:r>
    </w:p>
    <w:p w:rsidR="00EE7A6A" w:rsidRDefault="00EE7A6A" w:rsidP="00FA02F7">
      <w:pPr>
        <w:spacing w:after="120" w:line="240" w:lineRule="auto"/>
        <w:rPr>
          <w:rFonts w:cs="B Nazanin"/>
          <w:sz w:val="28"/>
          <w:szCs w:val="28"/>
          <w:rtl/>
        </w:rPr>
      </w:pPr>
    </w:p>
    <w:p w:rsidR="008B41D3" w:rsidRDefault="008B41D3" w:rsidP="00FA02F7">
      <w:pPr>
        <w:spacing w:after="120" w:line="240" w:lineRule="auto"/>
        <w:rPr>
          <w:rFonts w:cs="B Nazanin"/>
          <w:sz w:val="28"/>
          <w:szCs w:val="28"/>
          <w:rtl/>
        </w:rPr>
        <w:sectPr w:rsidR="008B41D3" w:rsidSect="00E53CB3">
          <w:headerReference w:type="default" r:id="rId22"/>
          <w:headerReference w:type="first" r:id="rId23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503635" w:rsidRDefault="00503635" w:rsidP="00FA0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96"/>
          <w:szCs w:val="96"/>
          <w:rtl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96"/>
          <w:szCs w:val="96"/>
        </w:rPr>
      </w:pP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فصل</w:t>
      </w:r>
      <w:r w:rsidRPr="001777E7">
        <w:rPr>
          <w:rFonts w:ascii="Times New Roman" w:hAnsi="Times New Roman" w:cs="B Titr"/>
          <w:b/>
          <w:bCs/>
          <w:sz w:val="96"/>
          <w:szCs w:val="96"/>
          <w:rtl/>
        </w:rPr>
        <w:t xml:space="preserve"> </w:t>
      </w: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پنجم</w:t>
      </w: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96"/>
          <w:szCs w:val="96"/>
        </w:rPr>
      </w:pP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بحث</w:t>
      </w:r>
      <w:r w:rsidRPr="001777E7">
        <w:rPr>
          <w:rFonts w:ascii="Times New Roman" w:hAnsi="Times New Roman" w:cs="B Titr"/>
          <w:b/>
          <w:bCs/>
          <w:sz w:val="96"/>
          <w:szCs w:val="96"/>
          <w:rtl/>
        </w:rPr>
        <w:t xml:space="preserve"> </w:t>
      </w: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و</w:t>
      </w:r>
      <w:r w:rsidRPr="001777E7">
        <w:rPr>
          <w:rFonts w:ascii="Times New Roman" w:hAnsi="Times New Roman" w:cs="B Titr"/>
          <w:b/>
          <w:bCs/>
          <w:sz w:val="96"/>
          <w:szCs w:val="96"/>
          <w:rtl/>
        </w:rPr>
        <w:t xml:space="preserve"> </w:t>
      </w: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نتيجه گيري</w:t>
      </w:r>
      <w:r w:rsidRPr="001777E7">
        <w:rPr>
          <w:rFonts w:ascii="Times New Roman" w:hAnsi="Times New Roman" w:cs="B Titr"/>
          <w:b/>
          <w:bCs/>
          <w:sz w:val="96"/>
          <w:szCs w:val="96"/>
          <w:rtl/>
        </w:rPr>
        <w:t xml:space="preserve"> </w:t>
      </w: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و</w:t>
      </w: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Titr"/>
          <w:sz w:val="96"/>
          <w:szCs w:val="96"/>
        </w:rPr>
      </w:pPr>
      <w:r w:rsidRPr="001777E7">
        <w:rPr>
          <w:rFonts w:ascii="Times New Roman" w:hAnsi="Times New Roman" w:cs="B Titr" w:hint="cs"/>
          <w:b/>
          <w:bCs/>
          <w:sz w:val="96"/>
          <w:szCs w:val="96"/>
          <w:rtl/>
        </w:rPr>
        <w:t>پيشنهادها</w:t>
      </w: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Pr="001777E7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A7608" w:rsidRDefault="00EA7608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2F5A3A" w:rsidRDefault="002F5A3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2F5A3A" w:rsidRDefault="002F5A3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53629A" w:rsidRDefault="0053629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53629A" w:rsidRDefault="0053629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53629A" w:rsidRDefault="0053629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2F5A3A" w:rsidRDefault="002F5A3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</w:p>
    <w:p w:rsidR="002F5A3A" w:rsidRPr="001777E7" w:rsidRDefault="002F5A3A" w:rsidP="00FA02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EB0E3E" w:rsidRPr="001777E7" w:rsidRDefault="004C124D" w:rsidP="00FA02F7">
      <w:pPr>
        <w:spacing w:after="120" w:line="240" w:lineRule="auto"/>
        <w:ind w:firstLine="284"/>
        <w:jc w:val="both"/>
        <w:rPr>
          <w:rFonts w:cs="B Nazanin"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متن</w:t>
      </w:r>
    </w:p>
    <w:p w:rsidR="00083381" w:rsidRPr="001777E7" w:rsidRDefault="00083381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EA7608" w:rsidRDefault="00EA7608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B2712D" w:rsidRDefault="00B2712D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8B41D3" w:rsidRDefault="008B41D3" w:rsidP="00FA02F7">
      <w:pPr>
        <w:spacing w:line="240" w:lineRule="auto"/>
        <w:jc w:val="both"/>
        <w:rPr>
          <w:rFonts w:cs="B Nazanin"/>
          <w:b/>
          <w:bCs/>
          <w:sz w:val="28"/>
          <w:szCs w:val="28"/>
          <w:rtl/>
        </w:rPr>
        <w:sectPr w:rsidR="008B41D3" w:rsidSect="00E53CB3">
          <w:headerReference w:type="default" r:id="rId24"/>
          <w:headerReference w:type="first" r:id="rId25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BC726F" w:rsidRDefault="00BC726F" w:rsidP="00FA02F7">
      <w:pPr>
        <w:spacing w:after="0" w:line="240" w:lineRule="auto"/>
        <w:jc w:val="center"/>
        <w:rPr>
          <w:rFonts w:cs="B Titr"/>
          <w:b/>
          <w:bCs/>
          <w:sz w:val="96"/>
          <w:szCs w:val="96"/>
          <w:rtl/>
        </w:rPr>
      </w:pPr>
    </w:p>
    <w:p w:rsidR="00EA7608" w:rsidRPr="001777E7" w:rsidRDefault="00EA7608" w:rsidP="00FA02F7">
      <w:pPr>
        <w:spacing w:after="0" w:line="240" w:lineRule="auto"/>
        <w:jc w:val="center"/>
        <w:rPr>
          <w:rFonts w:cs="B Titr"/>
          <w:b/>
          <w:bCs/>
          <w:sz w:val="96"/>
          <w:szCs w:val="96"/>
          <w:rtl/>
        </w:rPr>
      </w:pPr>
      <w:r w:rsidRPr="001777E7">
        <w:rPr>
          <w:rFonts w:cs="B Titr" w:hint="cs"/>
          <w:b/>
          <w:bCs/>
          <w:sz w:val="96"/>
          <w:szCs w:val="96"/>
          <w:rtl/>
        </w:rPr>
        <w:t>فهرست</w:t>
      </w:r>
      <w:r w:rsidRPr="001777E7">
        <w:rPr>
          <w:rFonts w:cs="B Titr"/>
          <w:b/>
          <w:bCs/>
          <w:sz w:val="96"/>
          <w:szCs w:val="96"/>
          <w:rtl/>
        </w:rPr>
        <w:t xml:space="preserve"> </w:t>
      </w:r>
      <w:r w:rsidRPr="001777E7">
        <w:rPr>
          <w:rFonts w:cs="B Titr" w:hint="cs"/>
          <w:b/>
          <w:bCs/>
          <w:sz w:val="96"/>
          <w:szCs w:val="96"/>
          <w:rtl/>
        </w:rPr>
        <w:t>منابع</w:t>
      </w: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Pr="001777E7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85175" w:rsidRDefault="00585175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3629A" w:rsidRDefault="0053629A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3629A" w:rsidRDefault="0053629A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53629A" w:rsidRPr="001777E7" w:rsidRDefault="0053629A" w:rsidP="00FA02F7">
      <w:pPr>
        <w:spacing w:line="240" w:lineRule="auto"/>
        <w:jc w:val="both"/>
        <w:rPr>
          <w:rFonts w:cs="B Nazanin"/>
          <w:b/>
          <w:bCs/>
          <w:sz w:val="32"/>
          <w:szCs w:val="32"/>
          <w:rtl/>
        </w:rPr>
      </w:pPr>
    </w:p>
    <w:p w:rsidR="00DE49E3" w:rsidRDefault="00DE49E3" w:rsidP="00FA02F7">
      <w:pPr>
        <w:spacing w:after="120" w:line="240" w:lineRule="auto"/>
        <w:ind w:firstLine="284"/>
        <w:jc w:val="both"/>
        <w:rPr>
          <w:rFonts w:cs="B Nazanin"/>
          <w:b/>
          <w:bCs/>
          <w:sz w:val="26"/>
          <w:szCs w:val="26"/>
          <w:rtl/>
        </w:rPr>
      </w:pPr>
    </w:p>
    <w:p w:rsidR="0053629A" w:rsidRDefault="00DE49E3" w:rsidP="00FA02F7">
      <w:pPr>
        <w:spacing w:after="120" w:line="240" w:lineRule="auto"/>
        <w:jc w:val="both"/>
        <w:rPr>
          <w:rFonts w:ascii="Times New Roman" w:hAnsi="Times New Roman" w:cs="B Nazanin"/>
          <w:b/>
          <w:bCs/>
          <w:color w:val="FF0000"/>
          <w:sz w:val="32"/>
          <w:szCs w:val="32"/>
          <w:rtl/>
        </w:rPr>
      </w:pPr>
      <w:r w:rsidRPr="00FE335E"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lastRenderedPageBreak/>
        <w:t>تمام منابع باید به صورت اندنوت زده شود. (منابع فارسی نیز به انگلیسی تبدیل شود).</w:t>
      </w:r>
      <w:r w:rsidR="003E7963" w:rsidRPr="00FE335E"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 دقت شود وقتی از اینترنت منبعی وارد اندنوت می شود، لزوماً کامل نیست و باید خود فرد تکمیل کند. (معمولاً منابعی که از کتابها استفاده می شود ناقص است از جمله محل نشر و ناشر و شماره صفحه آن اضافه نمیشود و خود فرد باید در قسمت مورد نظر وارد کند)</w:t>
      </w:r>
    </w:p>
    <w:p w:rsidR="00F15DA8" w:rsidRDefault="00F15DA8" w:rsidP="00FA02F7">
      <w:pPr>
        <w:spacing w:after="120" w:line="240" w:lineRule="auto"/>
        <w:jc w:val="both"/>
        <w:rPr>
          <w:rFonts w:ascii="Times New Roman" w:hAnsi="Times New Roman" w:cs="B Nazanin"/>
          <w:b/>
          <w:bCs/>
          <w:color w:val="FF0000"/>
          <w:sz w:val="32"/>
          <w:szCs w:val="32"/>
          <w:rtl/>
        </w:rPr>
      </w:pPr>
      <w:r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سازمانها را در اندنوت به صورت مخفف وارد نمایید. و در داخل متن زیرنویس داده شود. مانند </w:t>
      </w:r>
      <w:r>
        <w:rPr>
          <w:rFonts w:ascii="Times New Roman" w:hAnsi="Times New Roman" w:cs="B Nazanin"/>
          <w:b/>
          <w:bCs/>
          <w:color w:val="FF0000"/>
          <w:sz w:val="32"/>
          <w:szCs w:val="32"/>
        </w:rPr>
        <w:t>WHO</w:t>
      </w:r>
      <w:r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 که در متن نوشته شود سازمان بهداشت جهانی و زیرنویس به صورت </w:t>
      </w:r>
      <w:r>
        <w:rPr>
          <w:rFonts w:ascii="Times New Roman" w:hAnsi="Times New Roman" w:cs="B Nazanin"/>
          <w:b/>
          <w:bCs/>
          <w:color w:val="FF0000"/>
          <w:sz w:val="32"/>
          <w:szCs w:val="32"/>
        </w:rPr>
        <w:t>word health organization</w:t>
      </w:r>
      <w:r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 داده شود.</w:t>
      </w:r>
    </w:p>
    <w:p w:rsidR="00F15DA8" w:rsidRPr="00FE335E" w:rsidRDefault="00F15DA8" w:rsidP="00FA02F7">
      <w:pPr>
        <w:spacing w:after="120" w:line="240" w:lineRule="auto"/>
        <w:jc w:val="both"/>
        <w:rPr>
          <w:rFonts w:ascii="Times New Roman" w:hAnsi="Times New Roman" w:cs="B Nazanin"/>
          <w:b/>
          <w:bCs/>
          <w:color w:val="FF0000"/>
          <w:sz w:val="32"/>
          <w:szCs w:val="32"/>
        </w:rPr>
      </w:pPr>
      <w:r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در منابع فارسی، سال </w:t>
      </w:r>
      <w:r w:rsidR="00825D28"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>شمسی هم به سال میلادی تبدیل شود.</w:t>
      </w:r>
      <w:r w:rsidR="00FA02F7"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 xml:space="preserve"> </w:t>
      </w:r>
      <w:r w:rsidR="00FA02F7" w:rsidRPr="00FA02F7">
        <w:rPr>
          <w:rFonts w:ascii="Tahoma" w:hAnsi="Tahoma" w:cs="B Nazanin" w:hint="cs"/>
          <w:b/>
          <w:bCs/>
          <w:color w:val="FF0000"/>
          <w:sz w:val="28"/>
          <w:szCs w:val="28"/>
          <w:rtl/>
        </w:rPr>
        <w:t xml:space="preserve">«برای ثبت تاریخ میلادی مقالات فارسی باید به تاریخ ثبت شده در </w:t>
      </w:r>
      <w:r w:rsidR="00FA02F7" w:rsidRPr="00FA02F7">
        <w:rPr>
          <w:rFonts w:ascii="Tahoma" w:hAnsi="Tahoma" w:cs="B Nazanin"/>
          <w:b/>
          <w:bCs/>
          <w:color w:val="FF0000"/>
          <w:sz w:val="28"/>
          <w:szCs w:val="28"/>
        </w:rPr>
        <w:t>abstract</w:t>
      </w:r>
      <w:r w:rsidR="00FA02F7" w:rsidRPr="00FA02F7">
        <w:rPr>
          <w:rFonts w:ascii="Tahoma" w:hAnsi="Tahoma" w:cs="B Nazanin" w:hint="cs"/>
          <w:b/>
          <w:bCs/>
          <w:color w:val="FF0000"/>
          <w:sz w:val="28"/>
          <w:szCs w:val="28"/>
          <w:rtl/>
        </w:rPr>
        <w:t xml:space="preserve"> استناد شود»</w:t>
      </w:r>
    </w:p>
    <w:p w:rsidR="00E778DD" w:rsidRPr="00CF79F8" w:rsidRDefault="00CF79F8" w:rsidP="00FA02F7">
      <w:pPr>
        <w:spacing w:after="120" w:line="240" w:lineRule="auto"/>
        <w:jc w:val="both"/>
        <w:rPr>
          <w:rFonts w:ascii="Times New Roman" w:hAnsi="Times New Roman" w:cs="B Nazanin"/>
          <w:b/>
          <w:bCs/>
          <w:color w:val="FF0000"/>
          <w:sz w:val="32"/>
          <w:szCs w:val="32"/>
        </w:rPr>
      </w:pPr>
      <w:r w:rsidRPr="00CF79F8">
        <w:rPr>
          <w:rFonts w:ascii="Times New Roman" w:hAnsi="Times New Roman" w:cs="B Nazanin" w:hint="cs"/>
          <w:b/>
          <w:bCs/>
          <w:color w:val="FF0000"/>
          <w:sz w:val="32"/>
          <w:szCs w:val="32"/>
          <w:rtl/>
        </w:rPr>
        <w:t>نمونه</w:t>
      </w:r>
    </w:p>
    <w:p w:rsidR="00E53CB3" w:rsidRPr="001777E7" w:rsidRDefault="00E53CB3" w:rsidP="00E53CB3">
      <w:pPr>
        <w:tabs>
          <w:tab w:val="left" w:pos="-166"/>
        </w:tabs>
        <w:bidi w:val="0"/>
        <w:spacing w:after="240" w:line="240" w:lineRule="auto"/>
        <w:ind w:left="709" w:hanging="709"/>
        <w:jc w:val="both"/>
        <w:rPr>
          <w:rFonts w:ascii="Times New Roman" w:hAnsi="Times New Roman" w:cs="B Nazanin"/>
          <w:sz w:val="24"/>
          <w:szCs w:val="24"/>
        </w:rPr>
      </w:pPr>
      <w:r w:rsidRPr="001777E7">
        <w:rPr>
          <w:rFonts w:ascii="Times New Roman" w:hAnsi="Times New Roman" w:cs="B Nazanin"/>
          <w:sz w:val="24"/>
          <w:szCs w:val="24"/>
        </w:rPr>
        <w:t xml:space="preserve">Anbari, Z., Jamilian, H., Rafiee, M., Qomi, M. and Moslemi, Z. (2013) The relationship between Students’ satisfaction with major, mental health and academic achievement in Arak university of medical sciences, Iranian Journal of Medical Education, 13(6), pp. 489-497. </w:t>
      </w:r>
    </w:p>
    <w:p w:rsidR="00E53CB3" w:rsidRPr="00503635" w:rsidRDefault="00E53CB3" w:rsidP="00E53CB3">
      <w:pPr>
        <w:bidi w:val="0"/>
        <w:spacing w:line="240" w:lineRule="auto"/>
        <w:ind w:left="709" w:hanging="709"/>
        <w:jc w:val="both"/>
        <w:rPr>
          <w:noProof/>
          <w:lang w:bidi="ar-SA"/>
        </w:rPr>
      </w:pPr>
      <w:bookmarkStart w:id="7" w:name="_ENREF_4"/>
      <w:r w:rsidRPr="00503635">
        <w:rPr>
          <w:rFonts w:ascii="Times New Roman" w:hAnsi="Times New Roman" w:cs="Times New Roman"/>
          <w:noProof/>
          <w:sz w:val="24"/>
          <w:lang w:bidi="ar-SA"/>
        </w:rPr>
        <w:t>Berek, J. S. and Novak, E. (2012) Berek &amp; Novak's gynecology, 15</w:t>
      </w:r>
      <w:r w:rsidRPr="00120653">
        <w:rPr>
          <w:rFonts w:ascii="Times New Roman" w:hAnsi="Times New Roman" w:cs="Times New Roman"/>
          <w:noProof/>
          <w:sz w:val="24"/>
          <w:vertAlign w:val="superscript"/>
          <w:lang w:bidi="ar-SA"/>
        </w:rPr>
        <w:t>th</w:t>
      </w:r>
      <w:r>
        <w:rPr>
          <w:rFonts w:ascii="Times New Roman" w:hAnsi="Times New Roman" w:cs="Times New Roman"/>
          <w:noProof/>
          <w:sz w:val="24"/>
          <w:lang w:bidi="ar-SA"/>
        </w:rPr>
        <w:t xml:space="preserve"> ed</w:t>
      </w:r>
      <w:r w:rsidRPr="00503635">
        <w:rPr>
          <w:rFonts w:ascii="Times New Roman" w:hAnsi="Times New Roman" w:cs="Times New Roman"/>
          <w:noProof/>
          <w:sz w:val="24"/>
          <w:lang w:bidi="ar-SA"/>
        </w:rPr>
        <w:t xml:space="preserve">. Philadelphia: Wolters Kluwer Health/Lippincott Williams &amp; Wilkins. </w:t>
      </w:r>
    </w:p>
    <w:p w:rsidR="00E53CB3" w:rsidRPr="00503635" w:rsidRDefault="00E53CB3" w:rsidP="00E53CB3">
      <w:pPr>
        <w:bidi w:val="0"/>
        <w:spacing w:line="240" w:lineRule="auto"/>
        <w:ind w:left="709" w:hanging="709"/>
        <w:jc w:val="both"/>
        <w:rPr>
          <w:noProof/>
          <w:lang w:bidi="ar-SA"/>
        </w:rPr>
      </w:pPr>
      <w:bookmarkStart w:id="8" w:name="_ENREF_3"/>
      <w:bookmarkEnd w:id="7"/>
      <w:r w:rsidRPr="00503635">
        <w:rPr>
          <w:rFonts w:ascii="Times New Roman" w:hAnsi="Times New Roman" w:cs="Times New Roman"/>
          <w:noProof/>
          <w:sz w:val="24"/>
          <w:lang w:bidi="ar-SA"/>
        </w:rPr>
        <w:t>Berek, J. S., Adashi, E. Y., Hillard, P. A. and Novak, E. (1996) Novak's gynecology, 12</w:t>
      </w:r>
      <w:r w:rsidRPr="00120653">
        <w:rPr>
          <w:rFonts w:ascii="Times New Roman" w:hAnsi="Times New Roman" w:cs="Times New Roman"/>
          <w:noProof/>
          <w:sz w:val="24"/>
          <w:vertAlign w:val="superscript"/>
          <w:lang w:bidi="ar-SA"/>
        </w:rPr>
        <w:t>th</w:t>
      </w:r>
      <w:r>
        <w:rPr>
          <w:rFonts w:ascii="Times New Roman" w:hAnsi="Times New Roman" w:cs="Times New Roman"/>
          <w:noProof/>
          <w:sz w:val="24"/>
          <w:lang w:bidi="ar-SA"/>
        </w:rPr>
        <w:t xml:space="preserve"> ed</w:t>
      </w:r>
      <w:r w:rsidRPr="00503635">
        <w:rPr>
          <w:rFonts w:ascii="Times New Roman" w:hAnsi="Times New Roman" w:cs="Times New Roman"/>
          <w:noProof/>
          <w:sz w:val="24"/>
          <w:lang w:bidi="ar-SA"/>
        </w:rPr>
        <w:t xml:space="preserve">. Baltimore: Williams &amp; Wilkins. </w:t>
      </w:r>
    </w:p>
    <w:p w:rsidR="00E53CB3" w:rsidRPr="00503635" w:rsidRDefault="00E53CB3" w:rsidP="00E53CB3">
      <w:pPr>
        <w:bidi w:val="0"/>
        <w:spacing w:line="240" w:lineRule="auto"/>
        <w:ind w:left="709" w:hanging="709"/>
        <w:jc w:val="both"/>
        <w:rPr>
          <w:noProof/>
          <w:lang w:bidi="ar-SA"/>
        </w:rPr>
      </w:pPr>
      <w:bookmarkStart w:id="9" w:name="_ENREF_5"/>
      <w:bookmarkEnd w:id="8"/>
      <w:r w:rsidRPr="00503635">
        <w:rPr>
          <w:rFonts w:ascii="Times New Roman" w:hAnsi="Times New Roman" w:cs="Times New Roman"/>
          <w:noProof/>
          <w:sz w:val="24"/>
          <w:lang w:bidi="ar-SA"/>
        </w:rPr>
        <w:t>Bouchard, D. R., Langlois, M.-F., Domingue, M.-È., Brown, C., LeBrun, V. and Baillargeon, J.-P. (2012) Age differences in expectations and readiness regarding lifestyle modifications in individuals at high risk of diabetes. Archives of physical medicine and rehabilitation, 93(6), pp. 1059-1064.</w:t>
      </w:r>
    </w:p>
    <w:bookmarkEnd w:id="9"/>
    <w:p w:rsidR="00E53CB3" w:rsidRPr="00120653" w:rsidRDefault="00E53CB3" w:rsidP="00E53CB3">
      <w:pPr>
        <w:autoSpaceDE w:val="0"/>
        <w:autoSpaceDN w:val="0"/>
        <w:bidi w:val="0"/>
        <w:adjustRightInd w:val="0"/>
        <w:spacing w:after="24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</w:t>
      </w:r>
      <w:r w:rsidRPr="00120653">
        <w:rPr>
          <w:rFonts w:ascii="Times New Roman" w:eastAsia="Times New Roman" w:hAnsi="Times New Roman" w:cs="Times New Roman"/>
          <w:sz w:val="24"/>
          <w:szCs w:val="24"/>
        </w:rPr>
        <w:t xml:space="preserve">. (2005) Promoting mental health: Concepts, emerging evidence and practice: A report of the World Health Organization, Department of mental health and substance abuse in collaboration with the Victorian health promotion foundation and the University of Melbourne. Available at: http://www.who.int/mental_health/evidence/MH_Promotion_Book.pdf [ </w:t>
      </w:r>
      <w:r>
        <w:rPr>
          <w:rFonts w:ascii="Times New Roman" w:eastAsia="Times New Roman" w:hAnsi="Times New Roman" w:cs="Times New Roman"/>
          <w:sz w:val="24"/>
          <w:szCs w:val="24"/>
        </w:rPr>
        <w:t>Access Date</w:t>
      </w:r>
      <w:r w:rsidRPr="00120653">
        <w:rPr>
          <w:rFonts w:ascii="Times New Roman" w:eastAsia="Times New Roman" w:hAnsi="Times New Roman" w:cs="Times New Roman"/>
          <w:sz w:val="24"/>
          <w:szCs w:val="24"/>
        </w:rPr>
        <w:t>: 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20653">
        <w:rPr>
          <w:rFonts w:ascii="Times New Roman" w:eastAsia="Times New Roman" w:hAnsi="Times New Roman" w:cs="Times New Roman"/>
          <w:sz w:val="24"/>
          <w:szCs w:val="24"/>
        </w:rPr>
        <w:t>July 2015 ].</w:t>
      </w:r>
    </w:p>
    <w:p w:rsidR="00BD6205" w:rsidRPr="001777E7" w:rsidRDefault="00BD6205" w:rsidP="00FA02F7">
      <w:pPr>
        <w:bidi w:val="0"/>
        <w:spacing w:line="240" w:lineRule="auto"/>
        <w:ind w:firstLine="284"/>
        <w:jc w:val="both"/>
        <w:rPr>
          <w:rFonts w:cs="B Nazanin"/>
          <w:sz w:val="28"/>
          <w:szCs w:val="28"/>
        </w:rPr>
      </w:pPr>
    </w:p>
    <w:p w:rsidR="00BD6205" w:rsidRPr="001777E7" w:rsidRDefault="00BD6205" w:rsidP="00FA02F7">
      <w:pPr>
        <w:bidi w:val="0"/>
        <w:spacing w:line="240" w:lineRule="auto"/>
        <w:ind w:firstLine="284"/>
        <w:jc w:val="both"/>
        <w:rPr>
          <w:rFonts w:cs="B Nazanin"/>
          <w:sz w:val="28"/>
          <w:szCs w:val="28"/>
        </w:rPr>
      </w:pPr>
    </w:p>
    <w:p w:rsidR="00883B37" w:rsidRPr="001777E7" w:rsidRDefault="00883B37" w:rsidP="00FA02F7">
      <w:pPr>
        <w:spacing w:line="240" w:lineRule="auto"/>
        <w:jc w:val="both"/>
        <w:rPr>
          <w:rFonts w:cs="B Nazanin"/>
          <w:sz w:val="28"/>
          <w:szCs w:val="28"/>
        </w:rPr>
      </w:pPr>
    </w:p>
    <w:p w:rsidR="004628D5" w:rsidRDefault="004628D5" w:rsidP="00FA02F7">
      <w:pPr>
        <w:spacing w:after="0" w:line="240" w:lineRule="auto"/>
        <w:rPr>
          <w:rFonts w:cs="B Nazanin"/>
          <w:sz w:val="28"/>
          <w:szCs w:val="28"/>
          <w:rtl/>
        </w:rPr>
        <w:sectPr w:rsidR="004628D5" w:rsidSect="00E53CB3">
          <w:headerReference w:type="default" r:id="rId26"/>
          <w:headerReference w:type="first" r:id="rId27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DC5960" w:rsidRDefault="00DC5960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</w:p>
    <w:p w:rsidR="00EA7608" w:rsidRDefault="00EA7608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  <w:r w:rsidRPr="001777E7">
        <w:rPr>
          <w:rFonts w:cs="B Titr" w:hint="cs"/>
          <w:sz w:val="96"/>
          <w:szCs w:val="96"/>
          <w:rtl/>
        </w:rPr>
        <w:t>پيوست</w:t>
      </w:r>
      <w:r w:rsidRPr="001777E7">
        <w:rPr>
          <w:rFonts w:cs="B Titr"/>
          <w:sz w:val="96"/>
          <w:szCs w:val="96"/>
          <w:rtl/>
        </w:rPr>
        <w:t xml:space="preserve"> </w:t>
      </w:r>
      <w:r w:rsidRPr="001777E7">
        <w:rPr>
          <w:rFonts w:cs="B Titr" w:hint="cs"/>
          <w:sz w:val="96"/>
          <w:szCs w:val="96"/>
          <w:rtl/>
        </w:rPr>
        <w:t>ها</w:t>
      </w:r>
    </w:p>
    <w:p w:rsidR="009109C3" w:rsidRDefault="009109C3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</w:p>
    <w:p w:rsidR="009109C3" w:rsidRDefault="009109C3" w:rsidP="00FA02F7">
      <w:pPr>
        <w:spacing w:after="0" w:line="240" w:lineRule="auto"/>
        <w:jc w:val="center"/>
        <w:rPr>
          <w:rFonts w:cs="B Titr"/>
          <w:sz w:val="96"/>
          <w:szCs w:val="96"/>
          <w:rtl/>
        </w:rPr>
      </w:pPr>
    </w:p>
    <w:p w:rsidR="009109C3" w:rsidRPr="001777E7" w:rsidRDefault="009109C3" w:rsidP="00FA02F7">
      <w:pPr>
        <w:spacing w:after="0" w:line="240" w:lineRule="auto"/>
        <w:jc w:val="center"/>
        <w:rPr>
          <w:rFonts w:cs="B Titr"/>
          <w:sz w:val="96"/>
          <w:szCs w:val="96"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Pr="001777E7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Default="00EA7608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2F5A3A" w:rsidRDefault="002F5A3A" w:rsidP="00FA02F7">
      <w:pPr>
        <w:spacing w:line="240" w:lineRule="auto"/>
        <w:jc w:val="both"/>
        <w:rPr>
          <w:rFonts w:cs="B Nazanin"/>
          <w:sz w:val="28"/>
          <w:szCs w:val="28"/>
        </w:rPr>
      </w:pPr>
    </w:p>
    <w:p w:rsidR="00D508AB" w:rsidRDefault="00D508AB" w:rsidP="00FA02F7">
      <w:pPr>
        <w:spacing w:line="240" w:lineRule="auto"/>
        <w:jc w:val="both"/>
        <w:rPr>
          <w:rFonts w:cs="B Nazanin"/>
          <w:sz w:val="28"/>
          <w:szCs w:val="28"/>
        </w:rPr>
      </w:pPr>
    </w:p>
    <w:p w:rsidR="00D508AB" w:rsidRDefault="00D508AB" w:rsidP="00FA02F7">
      <w:pPr>
        <w:spacing w:line="240" w:lineRule="auto"/>
        <w:jc w:val="both"/>
        <w:rPr>
          <w:rFonts w:cs="B Nazanin"/>
          <w:sz w:val="28"/>
          <w:szCs w:val="28"/>
        </w:rPr>
      </w:pPr>
    </w:p>
    <w:p w:rsidR="00D508AB" w:rsidRDefault="00D508A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2F5A3A" w:rsidRDefault="002F5A3A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EA7608" w:rsidRPr="00F15DA8" w:rsidRDefault="000D1094" w:rsidP="00D27583">
      <w:pPr>
        <w:pStyle w:val="Caption"/>
        <w:bidi/>
        <w:rPr>
          <w:rtl/>
        </w:rPr>
      </w:pPr>
      <w:r>
        <w:rPr>
          <w:rFonts w:hint="cs"/>
          <w:rtl/>
        </w:rPr>
        <w:lastRenderedPageBreak/>
        <w:t>پیوست شماره 1: فرم</w:t>
      </w:r>
      <w:r w:rsidR="00A909EA" w:rsidRPr="00F15DA8">
        <w:rPr>
          <w:rFonts w:hint="cs"/>
          <w:rtl/>
        </w:rPr>
        <w:t xml:space="preserve"> رضایت نامه آگاهانه برای شرکت کنندگان در پژوهش</w:t>
      </w:r>
    </w:p>
    <w:p w:rsidR="00360EBB" w:rsidRDefault="00360EBB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9109C3" w:rsidRDefault="009109C3" w:rsidP="00FA02F7">
      <w:pPr>
        <w:spacing w:line="240" w:lineRule="auto"/>
        <w:jc w:val="both"/>
        <w:rPr>
          <w:rFonts w:cs="B Nazanin"/>
          <w:sz w:val="28"/>
          <w:szCs w:val="28"/>
          <w:rtl/>
        </w:rPr>
      </w:pPr>
    </w:p>
    <w:p w:rsidR="004628D5" w:rsidRDefault="004628D5" w:rsidP="00FA02F7">
      <w:pPr>
        <w:spacing w:line="240" w:lineRule="auto"/>
        <w:jc w:val="both"/>
        <w:rPr>
          <w:rFonts w:cs="B Nazanin"/>
          <w:sz w:val="28"/>
          <w:szCs w:val="28"/>
          <w:rtl/>
        </w:rPr>
        <w:sectPr w:rsidR="004628D5" w:rsidSect="00E53CB3">
          <w:headerReference w:type="default" r:id="rId28"/>
          <w:headerReference w:type="first" r:id="rId29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cols w:space="708"/>
          <w:titlePg/>
          <w:bidi/>
          <w:rtlGutter/>
          <w:docGrid w:linePitch="360"/>
        </w:sectPr>
      </w:pPr>
    </w:p>
    <w:p w:rsidR="008543D6" w:rsidRPr="001777E7" w:rsidRDefault="008543D6" w:rsidP="00D27583">
      <w:pPr>
        <w:pStyle w:val="Heading2"/>
        <w:bidi w:val="0"/>
      </w:pPr>
      <w:r w:rsidRPr="001777E7">
        <w:lastRenderedPageBreak/>
        <w:t xml:space="preserve">Abstract </w:t>
      </w:r>
    </w:p>
    <w:p w:rsidR="00BD6205" w:rsidRDefault="008543D6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sz w:val="26"/>
          <w:szCs w:val="26"/>
          <w:rtl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 xml:space="preserve">Title: </w:t>
      </w:r>
    </w:p>
    <w:p w:rsidR="009109C3" w:rsidRPr="001777E7" w:rsidRDefault="009109C3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b/>
          <w:bCs/>
          <w:sz w:val="24"/>
          <w:szCs w:val="24"/>
        </w:rPr>
      </w:pPr>
    </w:p>
    <w:p w:rsidR="00FF405A" w:rsidRDefault="00FF405A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  <w:rtl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 xml:space="preserve">Background and </w:t>
      </w:r>
      <w:r w:rsidR="008543D6" w:rsidRPr="001777E7">
        <w:rPr>
          <w:rFonts w:ascii="Times New Roman" w:hAnsi="Times New Roman" w:cs="B Nazanin"/>
          <w:b/>
          <w:bCs/>
          <w:sz w:val="24"/>
          <w:szCs w:val="24"/>
        </w:rPr>
        <w:t>Aim</w:t>
      </w:r>
      <w:r w:rsidRPr="001777E7">
        <w:rPr>
          <w:rFonts w:ascii="Times New Roman" w:hAnsi="Times New Roman" w:cs="B Nazanin"/>
          <w:b/>
          <w:bCs/>
          <w:sz w:val="24"/>
          <w:szCs w:val="24"/>
        </w:rPr>
        <w:t>:</w:t>
      </w:r>
      <w:r w:rsidR="00B968C7" w:rsidRPr="001777E7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:rsidR="009109C3" w:rsidRPr="001777E7" w:rsidRDefault="009109C3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</w:rPr>
      </w:pPr>
    </w:p>
    <w:p w:rsidR="00FF405A" w:rsidRPr="001777E7" w:rsidRDefault="00FF405A" w:rsidP="00FA02F7">
      <w:pPr>
        <w:autoSpaceDE w:val="0"/>
        <w:autoSpaceDN w:val="0"/>
        <w:bidi w:val="0"/>
        <w:adjustRightInd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>Method:</w:t>
      </w:r>
      <w:r w:rsidR="00B968C7" w:rsidRPr="001777E7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:rsidR="001A2AA1" w:rsidRPr="001777E7" w:rsidRDefault="001A2AA1" w:rsidP="00FA02F7">
      <w:pPr>
        <w:autoSpaceDE w:val="0"/>
        <w:autoSpaceDN w:val="0"/>
        <w:bidi w:val="0"/>
        <w:adjustRightInd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</w:rPr>
      </w:pPr>
    </w:p>
    <w:p w:rsidR="00631FF9" w:rsidRPr="001777E7" w:rsidRDefault="00FF405A" w:rsidP="00FA02F7">
      <w:pPr>
        <w:autoSpaceDE w:val="0"/>
        <w:autoSpaceDN w:val="0"/>
        <w:bidi w:val="0"/>
        <w:adjustRightInd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 xml:space="preserve">Results: </w:t>
      </w:r>
    </w:p>
    <w:p w:rsidR="00B968C7" w:rsidRPr="001777E7" w:rsidRDefault="00B968C7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b/>
          <w:bCs/>
          <w:sz w:val="24"/>
          <w:szCs w:val="24"/>
        </w:rPr>
      </w:pPr>
    </w:p>
    <w:p w:rsidR="00FF405A" w:rsidRDefault="00FF405A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sz w:val="24"/>
          <w:szCs w:val="24"/>
          <w:rtl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 xml:space="preserve">Conclusion: </w:t>
      </w:r>
    </w:p>
    <w:p w:rsidR="009109C3" w:rsidRPr="001777E7" w:rsidRDefault="009109C3" w:rsidP="00FA02F7">
      <w:pPr>
        <w:bidi w:val="0"/>
        <w:spacing w:after="120" w:line="240" w:lineRule="auto"/>
        <w:ind w:firstLine="284"/>
        <w:jc w:val="both"/>
        <w:rPr>
          <w:rFonts w:ascii="Times New Roman" w:hAnsi="Times New Roman" w:cs="B Nazanin"/>
          <w:b/>
          <w:bCs/>
          <w:sz w:val="24"/>
          <w:szCs w:val="24"/>
        </w:rPr>
      </w:pPr>
    </w:p>
    <w:p w:rsidR="00950624" w:rsidRPr="001777E7" w:rsidRDefault="00FF405A" w:rsidP="00FA02F7">
      <w:pPr>
        <w:bidi w:val="0"/>
        <w:spacing w:after="120" w:line="240" w:lineRule="auto"/>
        <w:ind w:firstLine="284"/>
        <w:rPr>
          <w:rFonts w:cs="B Nazanin"/>
          <w:sz w:val="24"/>
          <w:szCs w:val="24"/>
        </w:rPr>
      </w:pPr>
      <w:r w:rsidRPr="001777E7">
        <w:rPr>
          <w:rFonts w:ascii="Times New Roman" w:hAnsi="Times New Roman" w:cs="B Nazanin"/>
          <w:b/>
          <w:bCs/>
          <w:sz w:val="24"/>
          <w:szCs w:val="24"/>
        </w:rPr>
        <w:t>Keywords:</w:t>
      </w:r>
      <w:r w:rsidRPr="001777E7">
        <w:rPr>
          <w:rFonts w:cs="B Nazanin"/>
          <w:sz w:val="24"/>
          <w:szCs w:val="24"/>
        </w:rPr>
        <w:t xml:space="preserve"> </w:t>
      </w:r>
    </w:p>
    <w:p w:rsidR="00950624" w:rsidRPr="001777E7" w:rsidRDefault="00950624" w:rsidP="00FA02F7">
      <w:pPr>
        <w:spacing w:after="120" w:line="240" w:lineRule="auto"/>
        <w:ind w:firstLine="284"/>
        <w:jc w:val="both"/>
        <w:rPr>
          <w:rFonts w:cs="B Nazanin"/>
          <w:sz w:val="28"/>
          <w:szCs w:val="28"/>
          <w:rtl/>
        </w:rPr>
      </w:pPr>
    </w:p>
    <w:p w:rsidR="007929AF" w:rsidRDefault="007929AF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47015E" w:rsidRPr="001777E7" w:rsidRDefault="0047015E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7929AF" w:rsidRPr="001777E7" w:rsidRDefault="007929AF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9C54FA" w:rsidRPr="001777E7" w:rsidRDefault="009C54FA" w:rsidP="00FA02F7">
      <w:pPr>
        <w:spacing w:after="120" w:line="240" w:lineRule="auto"/>
        <w:jc w:val="both"/>
        <w:rPr>
          <w:rFonts w:cs="B Nazanin"/>
          <w:sz w:val="28"/>
          <w:szCs w:val="28"/>
          <w:rtl/>
        </w:rPr>
      </w:pPr>
    </w:p>
    <w:p w:rsidR="008543D6" w:rsidRPr="001777E7" w:rsidRDefault="009115B7" w:rsidP="00FA02F7">
      <w:pPr>
        <w:spacing w:after="0" w:line="240" w:lineRule="auto"/>
        <w:ind w:hanging="2"/>
        <w:jc w:val="center"/>
        <w:rPr>
          <w:rFonts w:ascii="Times New Roman" w:hAnsi="Times New Roman" w:cs="B Nazanin"/>
          <w:bCs/>
          <w:sz w:val="28"/>
          <w:szCs w:val="28"/>
          <w:rtl/>
        </w:rPr>
      </w:pPr>
      <w:r>
        <w:rPr>
          <w:rFonts w:ascii="Times New Roman" w:hAnsi="Times New Roman"/>
          <w:lang w:bidi="ar-SA"/>
        </w:rPr>
        <w:lastRenderedPageBreak/>
        <w:pict>
          <v:shape id="Picture 10" o:spid="_x0000_i1026" type="#_x0000_t75" alt="Description: Description: org_logo" style="width:81.75pt;height:116.25pt;visibility:visible" o:allowoverlap="f">
            <v:imagedata r:id="rId9" o:title=" org_logo"/>
          </v:shape>
        </w:pict>
      </w:r>
    </w:p>
    <w:p w:rsidR="001E1874" w:rsidRPr="001777E7" w:rsidRDefault="001E1874" w:rsidP="00FA02F7">
      <w:pPr>
        <w:spacing w:after="0" w:line="240" w:lineRule="auto"/>
        <w:ind w:hanging="2"/>
        <w:jc w:val="center"/>
        <w:rPr>
          <w:rFonts w:ascii="Times New Roman" w:hAnsi="Times New Roman" w:cs="B Nazanin"/>
          <w:bCs/>
          <w:sz w:val="28"/>
          <w:szCs w:val="28"/>
          <w:rtl/>
        </w:rPr>
      </w:pP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40"/>
          <w:szCs w:val="40"/>
          <w:lang w:bidi="ar-SA"/>
        </w:rPr>
      </w:pPr>
      <w:r w:rsidRPr="001777E7">
        <w:rPr>
          <w:rFonts w:ascii="Times New Roman" w:hAnsi="Times New Roman" w:cs="B Nazanin"/>
          <w:b/>
          <w:bCs/>
          <w:sz w:val="36"/>
          <w:szCs w:val="40"/>
          <w:lang w:bidi="ar-SA"/>
        </w:rPr>
        <w:t>Iran University of Medical Sciences</w:t>
      </w:r>
    </w:p>
    <w:p w:rsidR="008543D6" w:rsidRPr="001777E7" w:rsidRDefault="00E53CB3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40"/>
          <w:lang w:bidi="ar-SA"/>
        </w:rPr>
      </w:pPr>
      <w:r>
        <w:rPr>
          <w:rFonts w:ascii="Times New Roman" w:hAnsi="Times New Roman" w:cs="B Nazanin"/>
          <w:b/>
          <w:bCs/>
          <w:sz w:val="36"/>
          <w:szCs w:val="40"/>
          <w:lang w:bidi="ar-SA"/>
        </w:rPr>
        <w:t>School</w:t>
      </w:r>
      <w:r w:rsidR="008543D6" w:rsidRPr="001777E7">
        <w:rPr>
          <w:rFonts w:ascii="Times New Roman" w:hAnsi="Times New Roman" w:cs="B Nazanin"/>
          <w:b/>
          <w:bCs/>
          <w:sz w:val="36"/>
          <w:szCs w:val="40"/>
          <w:lang w:bidi="ar-SA"/>
        </w:rPr>
        <w:t xml:space="preserve"> of Nursing and Midwifery</w:t>
      </w: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40"/>
          <w:rtl/>
          <w:lang w:bidi="ar-SA"/>
        </w:rPr>
      </w:pP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8"/>
          <w:lang w:bidi="ar-SA"/>
        </w:rPr>
      </w:pP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Title:</w:t>
      </w:r>
    </w:p>
    <w:p w:rsidR="008543D6" w:rsidRPr="001777E7" w:rsidRDefault="009A6E63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44"/>
          <w:szCs w:val="44"/>
          <w:rtl/>
        </w:rPr>
      </w:pPr>
      <w:r>
        <w:rPr>
          <w:rFonts w:ascii="Times New Roman" w:hAnsi="Times New Roman" w:cs="B Nazanin"/>
          <w:b/>
          <w:bCs/>
          <w:sz w:val="36"/>
          <w:szCs w:val="36"/>
        </w:rPr>
        <w:t>………………………………</w:t>
      </w:r>
    </w:p>
    <w:p w:rsidR="00766E0B" w:rsidRPr="001777E7" w:rsidRDefault="00766E0B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</w:p>
    <w:p w:rsidR="00766E0B" w:rsidRDefault="00766E0B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ar-SA"/>
        </w:rPr>
      </w:pPr>
    </w:p>
    <w:p w:rsidR="002D5A98" w:rsidRPr="001777E7" w:rsidRDefault="002D5A98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By:</w:t>
      </w:r>
    </w:p>
    <w:p w:rsidR="008543D6" w:rsidRPr="001777E7" w:rsidRDefault="009A6E63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ar-SA"/>
        </w:rPr>
      </w:pPr>
      <w:r>
        <w:rPr>
          <w:rFonts w:ascii="Times New Roman" w:hAnsi="Times New Roman" w:cs="B Nazanin"/>
          <w:b/>
          <w:bCs/>
          <w:sz w:val="36"/>
          <w:szCs w:val="36"/>
          <w:lang w:bidi="ar-SA"/>
        </w:rPr>
        <w:t>………………………………</w:t>
      </w:r>
    </w:p>
    <w:p w:rsidR="008543D6" w:rsidRPr="001777E7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</w:p>
    <w:p w:rsidR="00766E0B" w:rsidRDefault="00766E0B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ar-SA"/>
        </w:rPr>
      </w:pPr>
    </w:p>
    <w:p w:rsidR="002D5A98" w:rsidRPr="001777E7" w:rsidRDefault="002D5A98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</w:p>
    <w:p w:rsidR="008543D6" w:rsidRPr="001777E7" w:rsidRDefault="008543D6" w:rsidP="00B01C72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</w:rPr>
      </w:pP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Superviso</w:t>
      </w:r>
      <w:r w:rsidR="00766E0B"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r</w:t>
      </w: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 xml:space="preserve">: </w:t>
      </w:r>
      <w:r w:rsidR="009A6E63">
        <w:rPr>
          <w:rFonts w:ascii="Times New Roman" w:hAnsi="Times New Roman" w:cs="B Nazanin"/>
          <w:b/>
          <w:bCs/>
          <w:sz w:val="36"/>
          <w:szCs w:val="36"/>
          <w:lang w:bidi="ar-SA"/>
        </w:rPr>
        <w:t>………………………………..</w:t>
      </w:r>
    </w:p>
    <w:p w:rsidR="008543D6" w:rsidRPr="001777E7" w:rsidRDefault="00766E0B" w:rsidP="00B01C72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Co- supervisor:</w:t>
      </w:r>
      <w:r w:rsidR="001D6777"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 xml:space="preserve"> </w:t>
      </w:r>
      <w:r w:rsidR="009A6E63">
        <w:rPr>
          <w:rFonts w:ascii="Times New Roman" w:hAnsi="Times New Roman" w:cs="B Nazanin"/>
          <w:b/>
          <w:bCs/>
          <w:sz w:val="36"/>
          <w:szCs w:val="36"/>
          <w:lang w:bidi="ar-SA"/>
        </w:rPr>
        <w:t>………………</w:t>
      </w:r>
    </w:p>
    <w:p w:rsidR="00766E0B" w:rsidRPr="001777E7" w:rsidRDefault="001D6777" w:rsidP="00B01C72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ar-SA"/>
        </w:rPr>
      </w:pPr>
      <w:r w:rsidRPr="001777E7">
        <w:rPr>
          <w:rFonts w:ascii="Times New Roman" w:hAnsi="Times New Roman" w:cs="B Nazanin"/>
          <w:b/>
          <w:bCs/>
          <w:sz w:val="36"/>
          <w:szCs w:val="36"/>
        </w:rPr>
        <w:t>C</w:t>
      </w:r>
      <w:r w:rsidR="00766E0B"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>o</w:t>
      </w:r>
      <w:r w:rsidRPr="001777E7">
        <w:rPr>
          <w:rFonts w:ascii="Times New Roman" w:hAnsi="Times New Roman" w:cs="B Nazanin"/>
          <w:b/>
          <w:bCs/>
          <w:sz w:val="36"/>
          <w:szCs w:val="36"/>
          <w:lang w:bidi="ar-SA"/>
        </w:rPr>
        <w:t xml:space="preserve">- supervisor: </w:t>
      </w:r>
      <w:r w:rsidR="009A6E63">
        <w:rPr>
          <w:rFonts w:ascii="Times New Roman" w:hAnsi="Times New Roman" w:cs="B Nazanin"/>
          <w:b/>
          <w:bCs/>
          <w:sz w:val="36"/>
          <w:szCs w:val="36"/>
          <w:lang w:bidi="ar-SA"/>
        </w:rPr>
        <w:t>………………..</w:t>
      </w:r>
    </w:p>
    <w:p w:rsidR="008543D6" w:rsidRDefault="008543D6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rtl/>
          <w:lang w:bidi="ar-SA"/>
        </w:rPr>
      </w:pPr>
      <w:bookmarkStart w:id="10" w:name="_GoBack"/>
      <w:bookmarkEnd w:id="10"/>
    </w:p>
    <w:p w:rsidR="002D5A98" w:rsidRPr="001777E7" w:rsidRDefault="002D5A98" w:rsidP="00FA02F7">
      <w:pPr>
        <w:bidi w:val="0"/>
        <w:spacing w:after="0" w:line="240" w:lineRule="auto"/>
        <w:jc w:val="center"/>
        <w:rPr>
          <w:rFonts w:ascii="Times New Roman" w:hAnsi="Times New Roman" w:cs="B Nazanin"/>
          <w:b/>
          <w:bCs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A Thesis Submitted to the Graduate Studies Office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In Partial fulfillment of The Requirements for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The Degree of Master of Science in</w:t>
      </w:r>
    </w:p>
    <w:p w:rsidR="00E53CB3" w:rsidRPr="00E53CB3" w:rsidRDefault="00E53CB3" w:rsidP="00E53CB3">
      <w:pPr>
        <w:bidi w:val="0"/>
        <w:spacing w:after="0" w:line="240" w:lineRule="auto"/>
        <w:ind w:left="424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Nursing/ Midwifery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Month, year</w:t>
      </w:r>
    </w:p>
    <w:p w:rsidR="009109C3" w:rsidRDefault="009109C3" w:rsidP="00FA02F7">
      <w:pPr>
        <w:spacing w:after="120" w:line="240" w:lineRule="auto"/>
        <w:ind w:left="720" w:hanging="720"/>
        <w:jc w:val="center"/>
        <w:rPr>
          <w:rFonts w:ascii="Times New Roman" w:hAnsi="Times New Roman" w:cs="B Nazanin"/>
          <w:sz w:val="36"/>
          <w:szCs w:val="36"/>
          <w:lang w:bidi="ar-SA"/>
        </w:rPr>
        <w:sectPr w:rsidR="009109C3" w:rsidSect="00F96B01">
          <w:headerReference w:type="default" r:id="rId30"/>
          <w:headerReference w:type="first" r:id="rId31"/>
          <w:footnotePr>
            <w:numRestart w:val="eachPage"/>
          </w:footnotePr>
          <w:endnotePr>
            <w:numFmt w:val="decimal"/>
          </w:endnotePr>
          <w:pgSz w:w="11906" w:h="16838" w:code="9"/>
          <w:pgMar w:top="1418" w:right="1418" w:bottom="1418" w:left="1418" w:header="709" w:footer="709" w:gutter="284"/>
          <w:pgNumType w:start="1"/>
          <w:cols w:space="708"/>
          <w:titlePg/>
          <w:bidi/>
          <w:rtlGutter/>
          <w:docGrid w:linePitch="360"/>
        </w:sectPr>
      </w:pPr>
    </w:p>
    <w:p w:rsidR="009109C3" w:rsidRPr="001777E7" w:rsidRDefault="009115B7" w:rsidP="00FA02F7">
      <w:pPr>
        <w:spacing w:after="0" w:line="240" w:lineRule="auto"/>
        <w:ind w:hanging="2"/>
        <w:jc w:val="center"/>
        <w:rPr>
          <w:rFonts w:ascii="Times New Roman" w:hAnsi="Times New Roman" w:cs="B Nazanin"/>
          <w:bCs/>
          <w:sz w:val="28"/>
          <w:szCs w:val="28"/>
          <w:rtl/>
        </w:rPr>
      </w:pPr>
      <w:r>
        <w:rPr>
          <w:rFonts w:ascii="Times New Roman" w:hAnsi="Times New Roman"/>
          <w:lang w:bidi="ar-SA"/>
        </w:rPr>
        <w:lastRenderedPageBreak/>
        <w:pict>
          <v:shape id="_x0000_i1027" type="#_x0000_t75" alt="Description: Description: org_logo" style="width:75.75pt;height:108.75pt;visibility:visible" o:allowoverlap="f">
            <v:imagedata r:id="rId9" o:title=" org_logo"/>
          </v:shape>
        </w:pic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Iran University of Medical Sciences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School of Nursing and Midwifery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keepNext/>
        <w:bidi w:val="0"/>
        <w:spacing w:after="0" w:line="240" w:lineRule="auto"/>
        <w:ind w:left="-1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rtl/>
          <w:lang w:bidi="ar-SA"/>
        </w:rPr>
      </w:pPr>
      <w:r w:rsidRPr="00E53CB3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t>Title</w:t>
      </w:r>
      <w:r w:rsidR="00F96B01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  <w:lang w:bidi="ar-SA"/>
        </w:rPr>
        <w:t>:</w:t>
      </w:r>
    </w:p>
    <w:p w:rsidR="00E53CB3" w:rsidRPr="00E53CB3" w:rsidRDefault="00F96B01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Cs/>
          <w:sz w:val="36"/>
          <w:szCs w:val="36"/>
          <w:lang w:bidi="ar-SA"/>
        </w:rPr>
      </w:pPr>
      <w:r w:rsidRPr="00F96B01">
        <w:rPr>
          <w:rFonts w:ascii="Times New Roman" w:eastAsia="Times New Roman" w:hAnsi="Times New Roman" w:cs="Times New Roman" w:hint="cs"/>
          <w:bCs/>
          <w:sz w:val="36"/>
          <w:szCs w:val="36"/>
          <w:rtl/>
          <w:lang w:bidi="ar-SA"/>
        </w:rPr>
        <w:t>.............................</w:t>
      </w: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sz w:val="36"/>
          <w:szCs w:val="36"/>
          <w:lang w:bidi="ar-SA"/>
        </w:rPr>
        <w:t>By: …………………….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 xml:space="preserve">Supervisor: </w:t>
      </w:r>
      <w:r w:rsidRPr="00E53CB3">
        <w:rPr>
          <w:rFonts w:ascii="Times New Roman" w:eastAsia="Times New Roman" w:hAnsi="Times New Roman" w:cs="Times New Roman"/>
          <w:b/>
          <w:sz w:val="36"/>
          <w:szCs w:val="36"/>
          <w:lang w:bidi="ar-SA"/>
        </w:rPr>
        <w:t>…………….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i/>
          <w:iCs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A Thesis Submitted to the Graduate Studies Office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In Partial fulfillment of The Requirements for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The Degree of Master of Science in</w:t>
      </w:r>
    </w:p>
    <w:p w:rsidR="00E53CB3" w:rsidRPr="00E53CB3" w:rsidRDefault="00E53CB3" w:rsidP="00E53CB3">
      <w:pPr>
        <w:bidi w:val="0"/>
        <w:spacing w:after="0" w:line="240" w:lineRule="auto"/>
        <w:ind w:left="424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Nursing/ Midwifery</w:t>
      </w:r>
    </w:p>
    <w:p w:rsidR="00E53CB3" w:rsidRPr="00E53CB3" w:rsidRDefault="00E53CB3" w:rsidP="00E53CB3">
      <w:pPr>
        <w:bidi w:val="0"/>
        <w:spacing w:after="0" w:line="240" w:lineRule="auto"/>
        <w:ind w:left="-1" w:firstLine="425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</w:pPr>
      <w:r w:rsidRPr="00E53CB3">
        <w:rPr>
          <w:rFonts w:ascii="Times New Roman" w:eastAsia="Times New Roman" w:hAnsi="Times New Roman" w:cs="Times New Roman"/>
          <w:b/>
          <w:noProof/>
          <w:sz w:val="36"/>
          <w:szCs w:val="36"/>
          <w:lang w:bidi="ar-SA"/>
        </w:rPr>
        <w:t>Month, year</w:t>
      </w:r>
    </w:p>
    <w:p w:rsidR="00E247D7" w:rsidRPr="001777E7" w:rsidRDefault="00E247D7" w:rsidP="00E53CB3">
      <w:pPr>
        <w:bidi w:val="0"/>
        <w:spacing w:after="0" w:line="240" w:lineRule="auto"/>
        <w:jc w:val="center"/>
        <w:rPr>
          <w:rFonts w:cs="B Nazanin"/>
          <w:sz w:val="28"/>
          <w:szCs w:val="28"/>
        </w:rPr>
      </w:pPr>
    </w:p>
    <w:sectPr w:rsidR="00E247D7" w:rsidRPr="001777E7" w:rsidSect="00DE49E3">
      <w:footerReference w:type="default" r:id="rId32"/>
      <w:footnotePr>
        <w:numRestart w:val="eachPage"/>
      </w:footnotePr>
      <w:endnotePr>
        <w:numFmt w:val="decimal"/>
      </w:endnotePr>
      <w:pgSz w:w="11906" w:h="16838" w:code="9"/>
      <w:pgMar w:top="1701" w:right="1418" w:bottom="1418" w:left="1418" w:header="709" w:footer="709" w:gutter="284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6B2" w:rsidRDefault="006736B2" w:rsidP="00AE42DF">
      <w:pPr>
        <w:spacing w:after="0" w:line="240" w:lineRule="auto"/>
      </w:pPr>
      <w:r>
        <w:separator/>
      </w:r>
    </w:p>
  </w:endnote>
  <w:endnote w:type="continuationSeparator" w:id="0">
    <w:p w:rsidR="006736B2" w:rsidRDefault="006736B2" w:rsidP="00AE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7C4D32-722A-4E8C-9FDD-D42C452ADE2E}"/>
    <w:embedBold r:id="rId2" w:fontKey="{4D8E0683-837B-4998-A17B-58D8778D10A7}"/>
    <w:embedItalic r:id="rId3" w:fontKey="{B878923C-B942-4DD8-8B7F-CF2AF4E13798}"/>
    <w:embedBoldItalic r:id="rId4" w:fontKey="{1A74258A-6DAE-41EB-A7E3-7D6E97C482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B62F6F1-C69F-47E9-A54B-D1D0EFD89992}"/>
    <w:embedBold r:id="rId6" w:fontKey="{C035A8BC-2FF6-4CBF-A522-3867544F369E}"/>
  </w:font>
  <w:font w:name="2  Yagut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subsetted="1" w:fontKey="{7995A1FD-7681-4671-BF39-BAFC3202380B}"/>
    <w:embedBold r:id="rId8" w:subsetted="1" w:fontKey="{5ECF76E6-2BB9-4804-8957-026DF669041F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0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subsetted="1" w:fontKey="{15B8EF9E-65AA-4202-828D-D01762C9CD9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subsetted="1" w:fontKey="{B152146E-477D-422E-8711-24BC2F9DEDF2}"/>
    <w:embedBold r:id="rId11" w:fontKey="{796E58DF-307F-4C6A-9D7F-E6D12F8C5D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2" w:subsetted="1" w:fontKey="{7C8E5CF3-4822-46E7-B0C2-B70F758CA28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3" w:subsetted="1" w:fontKey="{4A373B4B-6A6A-468C-AC9C-7CDB0543E2E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agut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Nazanin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 Ma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4" w:subsetted="1" w:fontKey="{D394A2AB-9694-48B3-A993-60957E38DA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11" w:rsidRPr="00CD03D5" w:rsidRDefault="007F1E11" w:rsidP="004628D5">
    <w:pPr>
      <w:pStyle w:val="Footer"/>
      <w:jc w:val="center"/>
      <w:rPr>
        <w:rFonts w:cs="B Nazanin"/>
        <w:sz w:val="24"/>
        <w:szCs w:val="24"/>
      </w:rPr>
    </w:pPr>
  </w:p>
  <w:p w:rsidR="007F1E11" w:rsidRDefault="007F1E1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11" w:rsidRDefault="007F1E1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AA1" w:rsidRDefault="00264AA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11" w:rsidRPr="009109C3" w:rsidRDefault="007F1E11">
    <w:pPr>
      <w:pStyle w:val="Footer"/>
      <w:jc w:val="center"/>
      <w:rPr>
        <w:rFonts w:cs="B Nazanin"/>
        <w:sz w:val="24"/>
        <w:szCs w:val="24"/>
      </w:rPr>
    </w:pPr>
  </w:p>
  <w:p w:rsidR="007F1E11" w:rsidRDefault="007F1E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6B2" w:rsidRDefault="006736B2" w:rsidP="00C25FA8">
      <w:pPr>
        <w:spacing w:after="0" w:line="240" w:lineRule="auto"/>
        <w:jc w:val="right"/>
      </w:pPr>
      <w:r>
        <w:separator/>
      </w:r>
    </w:p>
  </w:footnote>
  <w:footnote w:type="continuationSeparator" w:id="0">
    <w:p w:rsidR="006736B2" w:rsidRDefault="006736B2" w:rsidP="00AE4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59" w:rsidRPr="007B7359" w:rsidRDefault="007B7359" w:rsidP="007B7359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4628D5" w:rsidP="008B41D3">
    <w:pPr>
      <w:pStyle w:val="Header"/>
      <w:tabs>
        <w:tab w:val="clear" w:pos="9026"/>
        <w:tab w:val="right" w:pos="8786"/>
      </w:tabs>
      <w:jc w:val="both"/>
    </w:pPr>
    <w:r w:rsidRPr="007B7359">
      <w:rPr>
        <w:rFonts w:cs="B Nazanin" w:hint="cs"/>
        <w:b/>
        <w:bCs/>
        <w:sz w:val="20"/>
        <w:szCs w:val="20"/>
        <w:rtl/>
      </w:rPr>
      <w:t>فصل</w:t>
    </w:r>
    <w:r>
      <w:rPr>
        <w:rFonts w:cs="B Nazanin" w:hint="cs"/>
        <w:b/>
        <w:bCs/>
        <w:sz w:val="20"/>
        <w:szCs w:val="20"/>
        <w:rtl/>
      </w:rPr>
      <w:t xml:space="preserve"> پنجم: بحث و نتیجه گیری پیشنهادها</w:t>
    </w:r>
    <w:r w:rsidR="008B41D3">
      <w:rPr>
        <w:rFonts w:hint="cs"/>
        <w:rtl/>
      </w:rPr>
      <w:tab/>
    </w:r>
    <w:r w:rsidR="008B41D3">
      <w:rPr>
        <w:rFonts w:hint="cs"/>
        <w:rtl/>
      </w:rPr>
      <w:tab/>
    </w:r>
    <w:r w:rsidR="008B41D3">
      <w:fldChar w:fldCharType="begin"/>
    </w:r>
    <w:r w:rsidR="008B41D3">
      <w:instrText xml:space="preserve"> PAGE   \* MERGEFORMAT </w:instrText>
    </w:r>
    <w:r w:rsidR="008B41D3">
      <w:fldChar w:fldCharType="separate"/>
    </w:r>
    <w:r w:rsidR="009115B7">
      <w:rPr>
        <w:noProof/>
        <w:rtl/>
      </w:rPr>
      <w:t>10</w:t>
    </w:r>
    <w:r w:rsidR="008B41D3">
      <w:rPr>
        <w:noProof/>
      </w:rPr>
      <w:fldChar w:fldCharType="end"/>
    </w:r>
  </w:p>
  <w:p w:rsidR="008B41D3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.95pt;margin-top:11.35pt;width:443.25pt;height:0;flip:x;z-index:5" o:connectortype="straight" strokeweight="2.25pt"/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4628D5" w:rsidP="008B41D3">
    <w:pPr>
      <w:pStyle w:val="Header"/>
      <w:tabs>
        <w:tab w:val="clear" w:pos="9026"/>
        <w:tab w:val="right" w:pos="8786"/>
      </w:tabs>
      <w:jc w:val="both"/>
    </w:pPr>
    <w:r>
      <w:rPr>
        <w:rFonts w:cs="B Nazanin" w:hint="cs"/>
        <w:b/>
        <w:bCs/>
        <w:sz w:val="20"/>
        <w:szCs w:val="20"/>
        <w:rtl/>
      </w:rPr>
      <w:t>فهرست منابع</w:t>
    </w:r>
    <w:r w:rsidR="008B41D3">
      <w:rPr>
        <w:rFonts w:hint="cs"/>
        <w:rtl/>
      </w:rPr>
      <w:tab/>
    </w:r>
    <w:r w:rsidR="008B41D3">
      <w:rPr>
        <w:rFonts w:hint="cs"/>
        <w:rtl/>
      </w:rPr>
      <w:tab/>
    </w:r>
    <w:r w:rsidR="008B41D3">
      <w:fldChar w:fldCharType="begin"/>
    </w:r>
    <w:r w:rsidR="008B41D3">
      <w:instrText xml:space="preserve"> PAGE   \* MERGEFORMAT </w:instrText>
    </w:r>
    <w:r w:rsidR="008B41D3">
      <w:fldChar w:fldCharType="separate"/>
    </w:r>
    <w:r w:rsidR="009115B7">
      <w:rPr>
        <w:noProof/>
        <w:rtl/>
      </w:rPr>
      <w:t>12</w:t>
    </w:r>
    <w:r w:rsidR="008B41D3">
      <w:rPr>
        <w:noProof/>
      </w:rPr>
      <w:fldChar w:fldCharType="end"/>
    </w:r>
  </w:p>
  <w:p w:rsidR="008B41D3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.95pt;margin-top:11.35pt;width:443.25pt;height:0;flip:x;z-index:6" o:connectortype="straight" strokeweight="2.25pt"/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9E3" w:rsidRDefault="00DE49E3" w:rsidP="00DE49E3">
    <w:pPr>
      <w:pStyle w:val="Header"/>
      <w:tabs>
        <w:tab w:val="clear" w:pos="9026"/>
        <w:tab w:val="right" w:pos="8786"/>
      </w:tabs>
      <w:jc w:val="both"/>
    </w:pPr>
    <w:r>
      <w:rPr>
        <w:rFonts w:cs="B Nazanin" w:hint="cs"/>
        <w:b/>
        <w:bCs/>
        <w:sz w:val="20"/>
        <w:szCs w:val="20"/>
        <w:rtl/>
      </w:rPr>
      <w:t>پیوستها</w:t>
    </w:r>
    <w:r>
      <w:rPr>
        <w:rFonts w:hint="cs"/>
        <w:rtl/>
      </w:rPr>
      <w:tab/>
    </w:r>
    <w:r>
      <w:rPr>
        <w:rFonts w:hint="cs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15B7">
      <w:rPr>
        <w:noProof/>
        <w:rtl/>
      </w:rPr>
      <w:t>14</w:t>
    </w:r>
    <w:r>
      <w:rPr>
        <w:noProof/>
      </w:rPr>
      <w:fldChar w:fldCharType="end"/>
    </w:r>
  </w:p>
  <w:p w:rsidR="00DE49E3" w:rsidRPr="00264AA1" w:rsidRDefault="006736B2" w:rsidP="00DE49E3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left:0;text-align:left;margin-left:-.95pt;margin-top:11.35pt;width:443.25pt;height:0;flip:x;z-index:7" o:connectortype="straight" strokeweight="2.25pt"/>
      </w:pict>
    </w:r>
  </w:p>
  <w:p w:rsidR="004628D5" w:rsidRPr="004628D5" w:rsidRDefault="004628D5" w:rsidP="004628D5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8D5" w:rsidRDefault="004628D5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9E3" w:rsidRPr="00DE49E3" w:rsidRDefault="00DE49E3" w:rsidP="00DE49E3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8D5" w:rsidRDefault="004628D5" w:rsidP="00DE49E3">
    <w:pPr>
      <w:pStyle w:val="Header"/>
      <w:tabs>
        <w:tab w:val="clear" w:pos="9026"/>
        <w:tab w:val="right" w:pos="878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59" w:rsidRDefault="007B7359" w:rsidP="007B7359">
    <w:pPr>
      <w:pStyle w:val="Header"/>
      <w:tabs>
        <w:tab w:val="clear" w:pos="9026"/>
        <w:tab w:val="right" w:pos="8786"/>
      </w:tabs>
      <w:jc w:val="both"/>
    </w:pPr>
    <w:r w:rsidRPr="007B7359">
      <w:rPr>
        <w:rFonts w:cs="B Nazanin" w:hint="cs"/>
        <w:b/>
        <w:bCs/>
        <w:sz w:val="20"/>
        <w:szCs w:val="20"/>
        <w:rtl/>
      </w:rPr>
      <w:t>فصل اول: معرفی پژوهش</w:t>
    </w:r>
    <w:r>
      <w:rPr>
        <w:rFonts w:hint="cs"/>
        <w:rtl/>
      </w:rPr>
      <w:tab/>
    </w:r>
    <w:r>
      <w:rPr>
        <w:rFonts w:hint="cs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15B7">
      <w:rPr>
        <w:noProof/>
        <w:rtl/>
      </w:rPr>
      <w:t>2</w:t>
    </w:r>
    <w:r>
      <w:rPr>
        <w:noProof/>
      </w:rPr>
      <w:fldChar w:fldCharType="end"/>
    </w:r>
  </w:p>
  <w:p w:rsidR="00264AA1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95pt;margin-top:11.35pt;width:443.25pt;height:0;flip:x;z-index:1" o:connectortype="straight" strokeweight="2.25pt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59" w:rsidRDefault="007B7359" w:rsidP="007B7359">
    <w:pPr>
      <w:pStyle w:val="Header"/>
      <w:tabs>
        <w:tab w:val="clear" w:pos="9026"/>
        <w:tab w:val="right" w:pos="8786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59" w:rsidRDefault="007B7359" w:rsidP="00FE335E">
    <w:pPr>
      <w:pStyle w:val="Header"/>
      <w:tabs>
        <w:tab w:val="clear" w:pos="9026"/>
        <w:tab w:val="right" w:pos="8786"/>
      </w:tabs>
      <w:jc w:val="both"/>
    </w:pPr>
    <w:r w:rsidRPr="007B7359">
      <w:rPr>
        <w:rFonts w:cs="B Nazanin" w:hint="cs"/>
        <w:b/>
        <w:bCs/>
        <w:sz w:val="20"/>
        <w:szCs w:val="20"/>
        <w:rtl/>
      </w:rPr>
      <w:t>فصل</w:t>
    </w:r>
    <w:r>
      <w:rPr>
        <w:rFonts w:cs="B Nazanin" w:hint="cs"/>
        <w:b/>
        <w:bCs/>
        <w:sz w:val="20"/>
        <w:szCs w:val="20"/>
        <w:rtl/>
      </w:rPr>
      <w:t xml:space="preserve"> دوم: </w:t>
    </w:r>
    <w:r w:rsidR="00FE335E">
      <w:rPr>
        <w:rFonts w:cs="B Nazanin" w:hint="cs"/>
        <w:b/>
        <w:bCs/>
        <w:sz w:val="20"/>
        <w:szCs w:val="20"/>
        <w:rtl/>
      </w:rPr>
      <w:t>چه</w:t>
    </w:r>
    <w:r>
      <w:rPr>
        <w:rFonts w:cs="B Nazanin" w:hint="cs"/>
        <w:b/>
        <w:bCs/>
        <w:sz w:val="20"/>
        <w:szCs w:val="20"/>
        <w:rtl/>
      </w:rPr>
      <w:t>ارچوب پژوهش و مروری بر متون</w:t>
    </w:r>
    <w:r>
      <w:rPr>
        <w:rFonts w:hint="cs"/>
        <w:rtl/>
      </w:rPr>
      <w:tab/>
    </w:r>
    <w:r>
      <w:rPr>
        <w:rFonts w:hint="cs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15B7">
      <w:rPr>
        <w:noProof/>
        <w:rtl/>
      </w:rPr>
      <w:t>4</w:t>
    </w:r>
    <w:r>
      <w:rPr>
        <w:noProof/>
      </w:rPr>
      <w:fldChar w:fldCharType="end"/>
    </w:r>
  </w:p>
  <w:p w:rsidR="007B7359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.95pt;margin-top:11.35pt;width:443.25pt;height:0;flip:x;z-index:2" o:connectortype="straight" strokeweight="2.25pt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59" w:rsidRDefault="007B735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 w:rsidP="004628D5">
    <w:pPr>
      <w:pStyle w:val="Header"/>
      <w:tabs>
        <w:tab w:val="clear" w:pos="9026"/>
        <w:tab w:val="right" w:pos="8786"/>
      </w:tabs>
      <w:jc w:val="both"/>
    </w:pPr>
    <w:r w:rsidRPr="007B7359">
      <w:rPr>
        <w:rFonts w:cs="B Nazanin" w:hint="cs"/>
        <w:b/>
        <w:bCs/>
        <w:sz w:val="20"/>
        <w:szCs w:val="20"/>
        <w:rtl/>
      </w:rPr>
      <w:t>فصل</w:t>
    </w:r>
    <w:r>
      <w:rPr>
        <w:rFonts w:cs="B Nazanin" w:hint="cs"/>
        <w:b/>
        <w:bCs/>
        <w:sz w:val="20"/>
        <w:szCs w:val="20"/>
        <w:rtl/>
      </w:rPr>
      <w:t xml:space="preserve"> </w:t>
    </w:r>
    <w:r w:rsidR="004628D5">
      <w:rPr>
        <w:rFonts w:cs="B Nazanin" w:hint="cs"/>
        <w:b/>
        <w:bCs/>
        <w:sz w:val="20"/>
        <w:szCs w:val="20"/>
        <w:rtl/>
      </w:rPr>
      <w:t>سوم: روش تحقیق</w:t>
    </w:r>
    <w:r>
      <w:rPr>
        <w:rFonts w:hint="cs"/>
        <w:rtl/>
      </w:rPr>
      <w:tab/>
    </w:r>
    <w:r>
      <w:rPr>
        <w:rFonts w:hint="cs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15B7">
      <w:rPr>
        <w:noProof/>
        <w:rtl/>
      </w:rPr>
      <w:t>6</w:t>
    </w:r>
    <w:r>
      <w:rPr>
        <w:noProof/>
      </w:rPr>
      <w:fldChar w:fldCharType="end"/>
    </w:r>
  </w:p>
  <w:p w:rsidR="008B41D3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.95pt;margin-top:11.35pt;width:443.25pt;height:0;flip:x;z-index:3" o:connectortype="straight" strokeweight="2.25pt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 w:rsidP="004628D5">
    <w:pPr>
      <w:pStyle w:val="Header"/>
      <w:tabs>
        <w:tab w:val="clear" w:pos="9026"/>
        <w:tab w:val="right" w:pos="8786"/>
      </w:tabs>
      <w:jc w:val="both"/>
    </w:pPr>
    <w:r w:rsidRPr="007B7359">
      <w:rPr>
        <w:rFonts w:cs="B Nazanin" w:hint="cs"/>
        <w:b/>
        <w:bCs/>
        <w:sz w:val="20"/>
        <w:szCs w:val="20"/>
        <w:rtl/>
      </w:rPr>
      <w:t>فصل</w:t>
    </w:r>
    <w:r>
      <w:rPr>
        <w:rFonts w:cs="B Nazanin" w:hint="cs"/>
        <w:b/>
        <w:bCs/>
        <w:sz w:val="20"/>
        <w:szCs w:val="20"/>
        <w:rtl/>
      </w:rPr>
      <w:t xml:space="preserve"> </w:t>
    </w:r>
    <w:r w:rsidR="004628D5">
      <w:rPr>
        <w:rFonts w:cs="B Nazanin" w:hint="cs"/>
        <w:b/>
        <w:bCs/>
        <w:sz w:val="20"/>
        <w:szCs w:val="20"/>
        <w:rtl/>
      </w:rPr>
      <w:t>چهارم: یافته ها</w:t>
    </w:r>
    <w:r>
      <w:rPr>
        <w:rFonts w:hint="cs"/>
        <w:rtl/>
      </w:rPr>
      <w:tab/>
    </w:r>
    <w:r>
      <w:rPr>
        <w:rFonts w:hint="cs"/>
        <w:rtl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9115B7">
      <w:rPr>
        <w:noProof/>
        <w:rtl/>
      </w:rPr>
      <w:t>8</w:t>
    </w:r>
    <w:r>
      <w:rPr>
        <w:noProof/>
      </w:rPr>
      <w:fldChar w:fldCharType="end"/>
    </w:r>
  </w:p>
  <w:p w:rsidR="008B41D3" w:rsidRPr="00264AA1" w:rsidRDefault="006736B2" w:rsidP="007B7359">
    <w:pPr>
      <w:pStyle w:val="Header"/>
      <w:tabs>
        <w:tab w:val="clear" w:pos="4513"/>
        <w:tab w:val="clear" w:pos="9026"/>
        <w:tab w:val="right" w:pos="8222"/>
      </w:tabs>
      <w:rPr>
        <w:rFonts w:cs="B Nazanin"/>
        <w:b/>
        <w:bCs/>
      </w:rPr>
    </w:pPr>
    <w:r>
      <w:rPr>
        <w:rFonts w:cs="B Nazanin"/>
        <w:b/>
        <w:bCs/>
        <w:noProof/>
        <w:lang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.95pt;margin-top:11.35pt;width:443.25pt;height:0;flip:x;z-index:4" o:connectortype="straight" strokeweight="2.25pt"/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1D3" w:rsidRDefault="008B41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79E"/>
    <w:multiLevelType w:val="multilevel"/>
    <w:tmpl w:val="BE92583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-%2-"/>
      <w:lvlJc w:val="left"/>
      <w:pPr>
        <w:ind w:left="777" w:hanging="720"/>
      </w:pPr>
      <w:rPr>
        <w:rFonts w:hint="default"/>
        <w:sz w:val="20"/>
      </w:rPr>
    </w:lvl>
    <w:lvl w:ilvl="2">
      <w:start w:val="1"/>
      <w:numFmt w:val="decimal"/>
      <w:lvlText w:val="%1-%2-%3."/>
      <w:lvlJc w:val="left"/>
      <w:pPr>
        <w:ind w:left="834" w:hanging="720"/>
      </w:pPr>
      <w:rPr>
        <w:rFonts w:hint="default"/>
        <w:sz w:val="20"/>
      </w:rPr>
    </w:lvl>
    <w:lvl w:ilvl="3">
      <w:start w:val="1"/>
      <w:numFmt w:val="decimal"/>
      <w:lvlText w:val="%1-%2-%3.%4."/>
      <w:lvlJc w:val="left"/>
      <w:pPr>
        <w:ind w:left="1251" w:hanging="1080"/>
      </w:pPr>
      <w:rPr>
        <w:rFonts w:hint="default"/>
        <w:sz w:val="20"/>
      </w:rPr>
    </w:lvl>
    <w:lvl w:ilvl="4">
      <w:start w:val="1"/>
      <w:numFmt w:val="decimal"/>
      <w:lvlText w:val="%1-%2-%3.%4.%5."/>
      <w:lvlJc w:val="left"/>
      <w:pPr>
        <w:ind w:left="1308" w:hanging="1080"/>
      </w:pPr>
      <w:rPr>
        <w:rFonts w:hint="default"/>
        <w:sz w:val="20"/>
      </w:rPr>
    </w:lvl>
    <w:lvl w:ilvl="5">
      <w:start w:val="1"/>
      <w:numFmt w:val="decimal"/>
      <w:lvlText w:val="%1-%2-%3.%4.%5.%6."/>
      <w:lvlJc w:val="left"/>
      <w:pPr>
        <w:ind w:left="1725" w:hanging="1440"/>
      </w:pPr>
      <w:rPr>
        <w:rFonts w:hint="default"/>
        <w:sz w:val="20"/>
      </w:rPr>
    </w:lvl>
    <w:lvl w:ilvl="6">
      <w:start w:val="1"/>
      <w:numFmt w:val="decimal"/>
      <w:lvlText w:val="%1-%2-%3.%4.%5.%6.%7."/>
      <w:lvlJc w:val="left"/>
      <w:pPr>
        <w:ind w:left="1782" w:hanging="1440"/>
      </w:pPr>
      <w:rPr>
        <w:rFonts w:hint="default"/>
        <w:sz w:val="20"/>
      </w:rPr>
    </w:lvl>
    <w:lvl w:ilvl="7">
      <w:start w:val="1"/>
      <w:numFmt w:val="decimal"/>
      <w:lvlText w:val="%1-%2-%3.%4.%5.%6.%7.%8."/>
      <w:lvlJc w:val="left"/>
      <w:pPr>
        <w:ind w:left="2199" w:hanging="1800"/>
      </w:pPr>
      <w:rPr>
        <w:rFonts w:hint="default"/>
        <w:sz w:val="20"/>
      </w:rPr>
    </w:lvl>
    <w:lvl w:ilvl="8">
      <w:start w:val="1"/>
      <w:numFmt w:val="decimal"/>
      <w:lvlText w:val="%1-%2-%3.%4.%5.%6.%7.%8.%9."/>
      <w:lvlJc w:val="left"/>
      <w:pPr>
        <w:ind w:left="2256" w:hanging="1800"/>
      </w:pPr>
      <w:rPr>
        <w:rFonts w:hint="default"/>
        <w:sz w:val="20"/>
      </w:rPr>
    </w:lvl>
  </w:abstractNum>
  <w:abstractNum w:abstractNumId="1">
    <w:nsid w:val="0255258C"/>
    <w:multiLevelType w:val="hybridMultilevel"/>
    <w:tmpl w:val="53C8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F7D6C"/>
    <w:multiLevelType w:val="hybridMultilevel"/>
    <w:tmpl w:val="C60C6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669FB"/>
    <w:multiLevelType w:val="hybridMultilevel"/>
    <w:tmpl w:val="18282DD4"/>
    <w:lvl w:ilvl="0" w:tplc="3952862E">
      <w:start w:val="1"/>
      <w:numFmt w:val="bullet"/>
      <w:lvlText w:val=""/>
      <w:lvlJc w:val="left"/>
      <w:pPr>
        <w:tabs>
          <w:tab w:val="num" w:pos="794"/>
        </w:tabs>
        <w:ind w:left="794" w:hanging="227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02E91"/>
    <w:multiLevelType w:val="hybridMultilevel"/>
    <w:tmpl w:val="516E8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DC56C86"/>
    <w:multiLevelType w:val="hybridMultilevel"/>
    <w:tmpl w:val="3E162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63735E"/>
    <w:multiLevelType w:val="hybridMultilevel"/>
    <w:tmpl w:val="4894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C34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B92E63"/>
    <w:multiLevelType w:val="multilevel"/>
    <w:tmpl w:val="2E5E191A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E5D7B00"/>
    <w:multiLevelType w:val="hybridMultilevel"/>
    <w:tmpl w:val="1E22452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315544"/>
    <w:multiLevelType w:val="multilevel"/>
    <w:tmpl w:val="C2024462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FAE14B2"/>
    <w:multiLevelType w:val="hybridMultilevel"/>
    <w:tmpl w:val="34144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D73B4"/>
    <w:multiLevelType w:val="hybridMultilevel"/>
    <w:tmpl w:val="797A9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36CB4"/>
    <w:multiLevelType w:val="hybridMultilevel"/>
    <w:tmpl w:val="22F0C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45260"/>
    <w:multiLevelType w:val="hybridMultilevel"/>
    <w:tmpl w:val="FDDEB8B4"/>
    <w:lvl w:ilvl="0" w:tplc="CB2E43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2E14752"/>
    <w:multiLevelType w:val="hybridMultilevel"/>
    <w:tmpl w:val="B7CC803A"/>
    <w:lvl w:ilvl="0" w:tplc="04090005">
      <w:start w:val="1"/>
      <w:numFmt w:val="bullet"/>
      <w:lvlText w:val=""/>
      <w:lvlJc w:val="left"/>
      <w:pPr>
        <w:tabs>
          <w:tab w:val="num" w:pos="764"/>
        </w:tabs>
        <w:ind w:left="764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AE70C9"/>
    <w:multiLevelType w:val="hybridMultilevel"/>
    <w:tmpl w:val="9AC062FC"/>
    <w:lvl w:ilvl="0" w:tplc="C6683D56">
      <w:start w:val="1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664697"/>
    <w:multiLevelType w:val="hybridMultilevel"/>
    <w:tmpl w:val="5AC008C6"/>
    <w:lvl w:ilvl="0" w:tplc="F01867B0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8">
    <w:nsid w:val="2B87213C"/>
    <w:multiLevelType w:val="multilevel"/>
    <w:tmpl w:val="5A029A64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E5A704A"/>
    <w:multiLevelType w:val="hybridMultilevel"/>
    <w:tmpl w:val="DB6AED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F27D88"/>
    <w:multiLevelType w:val="hybridMultilevel"/>
    <w:tmpl w:val="5AAAB182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6A76661"/>
    <w:multiLevelType w:val="hybridMultilevel"/>
    <w:tmpl w:val="E8DCF950"/>
    <w:lvl w:ilvl="0" w:tplc="12406684">
      <w:start w:val="1"/>
      <w:numFmt w:val="bullet"/>
      <w:lvlText w:val="-"/>
      <w:lvlJc w:val="left"/>
      <w:pPr>
        <w:tabs>
          <w:tab w:val="num" w:pos="971"/>
        </w:tabs>
        <w:ind w:left="971" w:hanging="360"/>
      </w:pPr>
      <w:rPr>
        <w:rFonts w:ascii="Times New Roman" w:eastAsia="Times New Roman" w:hAnsi="Times New Roman" w:cs="2  Yagut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504105"/>
    <w:multiLevelType w:val="hybridMultilevel"/>
    <w:tmpl w:val="2E98C6B2"/>
    <w:lvl w:ilvl="0" w:tplc="4E346FB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lang w:val="en-US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AE56F9"/>
    <w:multiLevelType w:val="singleLevel"/>
    <w:tmpl w:val="CFCEC49E"/>
    <w:lvl w:ilvl="0">
      <w:start w:val="24"/>
      <w:numFmt w:val="decimal"/>
      <w:lvlText w:val="%1-"/>
      <w:lvlJc w:val="center"/>
      <w:pPr>
        <w:tabs>
          <w:tab w:val="num" w:pos="417"/>
        </w:tabs>
        <w:ind w:right="57" w:firstLine="0"/>
      </w:pPr>
      <w:rPr>
        <w:rFonts w:cs="Traffic" w:hint="default"/>
        <w:bCs w:val="0"/>
        <w:iCs w:val="0"/>
        <w:szCs w:val="22"/>
      </w:rPr>
    </w:lvl>
  </w:abstractNum>
  <w:abstractNum w:abstractNumId="24">
    <w:nsid w:val="3B404034"/>
    <w:multiLevelType w:val="hybridMultilevel"/>
    <w:tmpl w:val="3572E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E5D4812"/>
    <w:multiLevelType w:val="hybridMultilevel"/>
    <w:tmpl w:val="35FED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F047CE"/>
    <w:multiLevelType w:val="hybridMultilevel"/>
    <w:tmpl w:val="EA4646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59559B"/>
    <w:multiLevelType w:val="hybridMultilevel"/>
    <w:tmpl w:val="E2D8F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9D07F5"/>
    <w:multiLevelType w:val="hybridMultilevel"/>
    <w:tmpl w:val="E1B45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F65B95"/>
    <w:multiLevelType w:val="hybridMultilevel"/>
    <w:tmpl w:val="F5BE0B28"/>
    <w:lvl w:ilvl="0" w:tplc="CAEC79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1020D4E"/>
    <w:multiLevelType w:val="hybridMultilevel"/>
    <w:tmpl w:val="3BF23C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503AF4"/>
    <w:multiLevelType w:val="hybridMultilevel"/>
    <w:tmpl w:val="A3767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0D59B8"/>
    <w:multiLevelType w:val="hybridMultilevel"/>
    <w:tmpl w:val="23D02AB8"/>
    <w:lvl w:ilvl="0" w:tplc="2AD6B4EA">
      <w:start w:val="5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FCF63F0"/>
    <w:multiLevelType w:val="hybridMultilevel"/>
    <w:tmpl w:val="5C4E7D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516E9"/>
    <w:multiLevelType w:val="hybridMultilevel"/>
    <w:tmpl w:val="509E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75E57"/>
    <w:multiLevelType w:val="hybridMultilevel"/>
    <w:tmpl w:val="CB26F6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AF4A28"/>
    <w:multiLevelType w:val="singleLevel"/>
    <w:tmpl w:val="4E7672EE"/>
    <w:lvl w:ilvl="0">
      <w:start w:val="1"/>
      <w:numFmt w:val="decimal"/>
      <w:lvlText w:val="%1-"/>
      <w:lvlJc w:val="center"/>
      <w:pPr>
        <w:tabs>
          <w:tab w:val="num" w:pos="417"/>
        </w:tabs>
        <w:ind w:left="57" w:firstLine="0"/>
      </w:pPr>
      <w:rPr>
        <w:rFonts w:cs="Traffic" w:hint="default"/>
        <w:bCs w:val="0"/>
        <w:iCs w:val="0"/>
        <w:szCs w:val="22"/>
      </w:rPr>
    </w:lvl>
  </w:abstractNum>
  <w:abstractNum w:abstractNumId="37">
    <w:nsid w:val="66923B82"/>
    <w:multiLevelType w:val="hybridMultilevel"/>
    <w:tmpl w:val="D6A29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66A3B"/>
    <w:multiLevelType w:val="hybridMultilevel"/>
    <w:tmpl w:val="4BBE2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6F6447"/>
    <w:multiLevelType w:val="hybridMultilevel"/>
    <w:tmpl w:val="41EC7E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1F6272"/>
    <w:multiLevelType w:val="hybridMultilevel"/>
    <w:tmpl w:val="7C8ECB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363941"/>
    <w:multiLevelType w:val="hybridMultilevel"/>
    <w:tmpl w:val="C0FAC0E8"/>
    <w:lvl w:ilvl="0" w:tplc="D65072C8">
      <w:numFmt w:val="bullet"/>
      <w:lvlText w:val="-"/>
      <w:lvlJc w:val="left"/>
      <w:pPr>
        <w:ind w:left="720" w:hanging="360"/>
      </w:pPr>
      <w:rPr>
        <w:rFonts w:ascii="Calibri" w:eastAsia="Times New Roman" w:hAnsi="Century Schoolbook" w:cs="0 Zar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302048"/>
    <w:multiLevelType w:val="hybridMultilevel"/>
    <w:tmpl w:val="85326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E3524"/>
    <w:multiLevelType w:val="hybridMultilevel"/>
    <w:tmpl w:val="EE500B8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>
    <w:nsid w:val="7BDC0B2C"/>
    <w:multiLevelType w:val="hybridMultilevel"/>
    <w:tmpl w:val="9FEEDA68"/>
    <w:lvl w:ilvl="0" w:tplc="D65072C8">
      <w:numFmt w:val="bullet"/>
      <w:lvlText w:val="-"/>
      <w:lvlJc w:val="left"/>
      <w:pPr>
        <w:ind w:left="1080" w:hanging="360"/>
      </w:pPr>
      <w:rPr>
        <w:rFonts w:ascii="Calibri" w:eastAsia="Times New Roman" w:hAnsi="Century Schoolbook" w:cs="0 Zar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42"/>
  </w:num>
  <w:num w:numId="4">
    <w:abstractNumId w:val="34"/>
  </w:num>
  <w:num w:numId="5">
    <w:abstractNumId w:val="13"/>
  </w:num>
  <w:num w:numId="6">
    <w:abstractNumId w:val="39"/>
  </w:num>
  <w:num w:numId="7">
    <w:abstractNumId w:val="28"/>
  </w:num>
  <w:num w:numId="8">
    <w:abstractNumId w:val="24"/>
  </w:num>
  <w:num w:numId="9">
    <w:abstractNumId w:val="43"/>
  </w:num>
  <w:num w:numId="10">
    <w:abstractNumId w:val="8"/>
  </w:num>
  <w:num w:numId="11">
    <w:abstractNumId w:val="36"/>
  </w:num>
  <w:num w:numId="12">
    <w:abstractNumId w:val="1"/>
  </w:num>
  <w:num w:numId="13">
    <w:abstractNumId w:val="41"/>
  </w:num>
  <w:num w:numId="14">
    <w:abstractNumId w:val="44"/>
  </w:num>
  <w:num w:numId="15">
    <w:abstractNumId w:val="4"/>
  </w:num>
  <w:num w:numId="16">
    <w:abstractNumId w:val="38"/>
  </w:num>
  <w:num w:numId="17">
    <w:abstractNumId w:val="25"/>
  </w:num>
  <w:num w:numId="18">
    <w:abstractNumId w:val="0"/>
  </w:num>
  <w:num w:numId="19">
    <w:abstractNumId w:val="18"/>
  </w:num>
  <w:num w:numId="20">
    <w:abstractNumId w:val="10"/>
  </w:num>
  <w:num w:numId="21">
    <w:abstractNumId w:val="27"/>
  </w:num>
  <w:num w:numId="22">
    <w:abstractNumId w:val="6"/>
  </w:num>
  <w:num w:numId="23">
    <w:abstractNumId w:val="37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9"/>
  </w:num>
  <w:num w:numId="33">
    <w:abstractNumId w:val="20"/>
  </w:num>
  <w:num w:numId="34">
    <w:abstractNumId w:val="2"/>
  </w:num>
  <w:num w:numId="35">
    <w:abstractNumId w:val="31"/>
  </w:num>
  <w:num w:numId="36">
    <w:abstractNumId w:val="12"/>
  </w:num>
  <w:num w:numId="37">
    <w:abstractNumId w:val="16"/>
  </w:num>
  <w:num w:numId="38">
    <w:abstractNumId w:val="40"/>
  </w:num>
  <w:num w:numId="39">
    <w:abstractNumId w:val="26"/>
  </w:num>
  <w:num w:numId="40">
    <w:abstractNumId w:val="33"/>
  </w:num>
  <w:num w:numId="41">
    <w:abstractNumId w:val="35"/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</w:num>
  <w:num w:numId="44">
    <w:abstractNumId w:val="14"/>
  </w:num>
  <w:num w:numId="45">
    <w:abstractNumId w:val="32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mirrorMargins/>
  <w:hideSpellingErrors/>
  <w:hideGrammaticalErrors/>
  <w:attachedTemplate r:id="rId1"/>
  <w:doNotTrackMoves/>
  <w:defaultTabStop w:val="720"/>
  <w:characterSpacingControl w:val="doNotCompress"/>
  <w:hdrShapeDefaults>
    <o:shapedefaults v:ext="edit" spidmax="2058"/>
    <o:shapelayout v:ext="edit">
      <o:idmap v:ext="edit" data="2"/>
      <o:rules v:ext="edit">
        <o:r id="V:Rule1" type="connector" idref="#_x0000_s2050"/>
        <o:r id="V:Rule2" type="connector" idref="#_x0000_s2052"/>
        <o:r id="V:Rule3" type="connector" idref="#_x0000_s2051"/>
        <o:r id="V:Rule4" type="connector" idref="#_x0000_s2055"/>
        <o:r id="V:Rule5" type="connector" idref="#_x0000_s2057"/>
        <o:r id="V:Rule6" type="connector" idref="#_x0000_s2054"/>
        <o:r id="V:Rule7" type="connector" idref="#_x0000_s2053"/>
      </o:rules>
    </o:shapelayout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3CB3"/>
    <w:rsid w:val="0000556F"/>
    <w:rsid w:val="00013C7A"/>
    <w:rsid w:val="0001693A"/>
    <w:rsid w:val="00017A78"/>
    <w:rsid w:val="00020302"/>
    <w:rsid w:val="00034476"/>
    <w:rsid w:val="0003513B"/>
    <w:rsid w:val="000421EE"/>
    <w:rsid w:val="00045E00"/>
    <w:rsid w:val="000467E4"/>
    <w:rsid w:val="00046C59"/>
    <w:rsid w:val="000546B2"/>
    <w:rsid w:val="00055168"/>
    <w:rsid w:val="000574FB"/>
    <w:rsid w:val="00066216"/>
    <w:rsid w:val="0006719A"/>
    <w:rsid w:val="0006775D"/>
    <w:rsid w:val="000724B6"/>
    <w:rsid w:val="00074607"/>
    <w:rsid w:val="00074986"/>
    <w:rsid w:val="00076ADB"/>
    <w:rsid w:val="00077F5D"/>
    <w:rsid w:val="00080FFA"/>
    <w:rsid w:val="0008167F"/>
    <w:rsid w:val="00083381"/>
    <w:rsid w:val="000835B0"/>
    <w:rsid w:val="00084032"/>
    <w:rsid w:val="0008438C"/>
    <w:rsid w:val="00084CC6"/>
    <w:rsid w:val="0008532D"/>
    <w:rsid w:val="00086DAF"/>
    <w:rsid w:val="000873D5"/>
    <w:rsid w:val="00087AC7"/>
    <w:rsid w:val="00095992"/>
    <w:rsid w:val="00097E11"/>
    <w:rsid w:val="000A0A2E"/>
    <w:rsid w:val="000A412A"/>
    <w:rsid w:val="000A4F36"/>
    <w:rsid w:val="000A697C"/>
    <w:rsid w:val="000B02F8"/>
    <w:rsid w:val="000B107E"/>
    <w:rsid w:val="000B4109"/>
    <w:rsid w:val="000C1216"/>
    <w:rsid w:val="000C309C"/>
    <w:rsid w:val="000C4624"/>
    <w:rsid w:val="000C5C19"/>
    <w:rsid w:val="000D1094"/>
    <w:rsid w:val="000D28D6"/>
    <w:rsid w:val="000D2A0D"/>
    <w:rsid w:val="000D73AE"/>
    <w:rsid w:val="000E0138"/>
    <w:rsid w:val="000F1F62"/>
    <w:rsid w:val="000F27BB"/>
    <w:rsid w:val="000F33D0"/>
    <w:rsid w:val="000F5AC1"/>
    <w:rsid w:val="0010094E"/>
    <w:rsid w:val="001031E3"/>
    <w:rsid w:val="00103481"/>
    <w:rsid w:val="00116379"/>
    <w:rsid w:val="001167D3"/>
    <w:rsid w:val="00116BE0"/>
    <w:rsid w:val="00120653"/>
    <w:rsid w:val="00122018"/>
    <w:rsid w:val="00124AF8"/>
    <w:rsid w:val="00124E74"/>
    <w:rsid w:val="0012530E"/>
    <w:rsid w:val="00125A4A"/>
    <w:rsid w:val="00131AFF"/>
    <w:rsid w:val="00131B2A"/>
    <w:rsid w:val="00141153"/>
    <w:rsid w:val="0014311A"/>
    <w:rsid w:val="00150347"/>
    <w:rsid w:val="00150935"/>
    <w:rsid w:val="00150D9F"/>
    <w:rsid w:val="00150DC8"/>
    <w:rsid w:val="001512A7"/>
    <w:rsid w:val="001542B4"/>
    <w:rsid w:val="0015603A"/>
    <w:rsid w:val="00160133"/>
    <w:rsid w:val="00162EBE"/>
    <w:rsid w:val="00163CEE"/>
    <w:rsid w:val="00165BEE"/>
    <w:rsid w:val="001700D3"/>
    <w:rsid w:val="001713FF"/>
    <w:rsid w:val="001725C9"/>
    <w:rsid w:val="00172701"/>
    <w:rsid w:val="001777E7"/>
    <w:rsid w:val="001824C4"/>
    <w:rsid w:val="00193799"/>
    <w:rsid w:val="00194C47"/>
    <w:rsid w:val="0019507A"/>
    <w:rsid w:val="001966DC"/>
    <w:rsid w:val="00196769"/>
    <w:rsid w:val="001A2AA1"/>
    <w:rsid w:val="001A5698"/>
    <w:rsid w:val="001A5808"/>
    <w:rsid w:val="001B4644"/>
    <w:rsid w:val="001B7BD1"/>
    <w:rsid w:val="001C3BCD"/>
    <w:rsid w:val="001C4D1C"/>
    <w:rsid w:val="001C6F5C"/>
    <w:rsid w:val="001C783A"/>
    <w:rsid w:val="001C7C5A"/>
    <w:rsid w:val="001D09EC"/>
    <w:rsid w:val="001D0C4A"/>
    <w:rsid w:val="001D6777"/>
    <w:rsid w:val="001D677B"/>
    <w:rsid w:val="001D7613"/>
    <w:rsid w:val="001E1874"/>
    <w:rsid w:val="001E5AAF"/>
    <w:rsid w:val="001F4294"/>
    <w:rsid w:val="001F51DE"/>
    <w:rsid w:val="001F5520"/>
    <w:rsid w:val="001F78EB"/>
    <w:rsid w:val="002023CB"/>
    <w:rsid w:val="00213C43"/>
    <w:rsid w:val="00215FB9"/>
    <w:rsid w:val="00217E79"/>
    <w:rsid w:val="00220474"/>
    <w:rsid w:val="00222F73"/>
    <w:rsid w:val="002237C7"/>
    <w:rsid w:val="002239F3"/>
    <w:rsid w:val="002253E1"/>
    <w:rsid w:val="00226875"/>
    <w:rsid w:val="00226CE1"/>
    <w:rsid w:val="00231340"/>
    <w:rsid w:val="00232432"/>
    <w:rsid w:val="00232A21"/>
    <w:rsid w:val="002331CA"/>
    <w:rsid w:val="002352A6"/>
    <w:rsid w:val="00236273"/>
    <w:rsid w:val="002410D7"/>
    <w:rsid w:val="00242AEA"/>
    <w:rsid w:val="00244375"/>
    <w:rsid w:val="002511A7"/>
    <w:rsid w:val="002516B4"/>
    <w:rsid w:val="002534E1"/>
    <w:rsid w:val="002567FC"/>
    <w:rsid w:val="00264AA1"/>
    <w:rsid w:val="00265CDE"/>
    <w:rsid w:val="00274467"/>
    <w:rsid w:val="00277DFC"/>
    <w:rsid w:val="00280238"/>
    <w:rsid w:val="00280EF1"/>
    <w:rsid w:val="002857F3"/>
    <w:rsid w:val="00287BC0"/>
    <w:rsid w:val="002903A4"/>
    <w:rsid w:val="00290741"/>
    <w:rsid w:val="00290B0D"/>
    <w:rsid w:val="00290B27"/>
    <w:rsid w:val="002910CF"/>
    <w:rsid w:val="00297F72"/>
    <w:rsid w:val="002B0A90"/>
    <w:rsid w:val="002B47D0"/>
    <w:rsid w:val="002C2AF4"/>
    <w:rsid w:val="002C2AFA"/>
    <w:rsid w:val="002C2D52"/>
    <w:rsid w:val="002C49B8"/>
    <w:rsid w:val="002D5A98"/>
    <w:rsid w:val="002D5FC9"/>
    <w:rsid w:val="002D7099"/>
    <w:rsid w:val="002D78C7"/>
    <w:rsid w:val="002E254A"/>
    <w:rsid w:val="002E2E49"/>
    <w:rsid w:val="002F16D6"/>
    <w:rsid w:val="002F367D"/>
    <w:rsid w:val="002F577A"/>
    <w:rsid w:val="002F5A3A"/>
    <w:rsid w:val="002F7755"/>
    <w:rsid w:val="00311ECD"/>
    <w:rsid w:val="0031271D"/>
    <w:rsid w:val="00317D11"/>
    <w:rsid w:val="00324147"/>
    <w:rsid w:val="00324EDA"/>
    <w:rsid w:val="00325ABE"/>
    <w:rsid w:val="0033102D"/>
    <w:rsid w:val="0033205E"/>
    <w:rsid w:val="00335524"/>
    <w:rsid w:val="00337395"/>
    <w:rsid w:val="003374AF"/>
    <w:rsid w:val="00340B71"/>
    <w:rsid w:val="003418A8"/>
    <w:rsid w:val="0034709D"/>
    <w:rsid w:val="00355601"/>
    <w:rsid w:val="00356514"/>
    <w:rsid w:val="0036070B"/>
    <w:rsid w:val="00360EBB"/>
    <w:rsid w:val="00366827"/>
    <w:rsid w:val="00372244"/>
    <w:rsid w:val="00372CE2"/>
    <w:rsid w:val="00375403"/>
    <w:rsid w:val="003756C9"/>
    <w:rsid w:val="00385BC7"/>
    <w:rsid w:val="003965E0"/>
    <w:rsid w:val="003977D8"/>
    <w:rsid w:val="00397959"/>
    <w:rsid w:val="003A12C4"/>
    <w:rsid w:val="003A2C70"/>
    <w:rsid w:val="003A47DF"/>
    <w:rsid w:val="003A63A1"/>
    <w:rsid w:val="003A7019"/>
    <w:rsid w:val="003B36D9"/>
    <w:rsid w:val="003B7AE0"/>
    <w:rsid w:val="003C0A05"/>
    <w:rsid w:val="003C0E7C"/>
    <w:rsid w:val="003D19DD"/>
    <w:rsid w:val="003D3719"/>
    <w:rsid w:val="003D3733"/>
    <w:rsid w:val="003D73BC"/>
    <w:rsid w:val="003D74FF"/>
    <w:rsid w:val="003E16E7"/>
    <w:rsid w:val="003E355A"/>
    <w:rsid w:val="003E4A9D"/>
    <w:rsid w:val="003E7831"/>
    <w:rsid w:val="003E7963"/>
    <w:rsid w:val="003E7F34"/>
    <w:rsid w:val="003F046B"/>
    <w:rsid w:val="003F139F"/>
    <w:rsid w:val="003F1727"/>
    <w:rsid w:val="003F18FA"/>
    <w:rsid w:val="003F4AD6"/>
    <w:rsid w:val="003F55BF"/>
    <w:rsid w:val="003F652E"/>
    <w:rsid w:val="003F750C"/>
    <w:rsid w:val="004011DC"/>
    <w:rsid w:val="00401C1E"/>
    <w:rsid w:val="00403F20"/>
    <w:rsid w:val="00404D44"/>
    <w:rsid w:val="0040699A"/>
    <w:rsid w:val="0041113A"/>
    <w:rsid w:val="00415271"/>
    <w:rsid w:val="00415D2C"/>
    <w:rsid w:val="00416B00"/>
    <w:rsid w:val="004176DA"/>
    <w:rsid w:val="00420691"/>
    <w:rsid w:val="00422902"/>
    <w:rsid w:val="00425304"/>
    <w:rsid w:val="0043080F"/>
    <w:rsid w:val="00435EA4"/>
    <w:rsid w:val="00436EEF"/>
    <w:rsid w:val="0044200A"/>
    <w:rsid w:val="004453A2"/>
    <w:rsid w:val="00445948"/>
    <w:rsid w:val="0044623A"/>
    <w:rsid w:val="00456737"/>
    <w:rsid w:val="0046048A"/>
    <w:rsid w:val="004626D8"/>
    <w:rsid w:val="004628D5"/>
    <w:rsid w:val="00465C32"/>
    <w:rsid w:val="00465DDC"/>
    <w:rsid w:val="00465F5C"/>
    <w:rsid w:val="004672E2"/>
    <w:rsid w:val="0047015E"/>
    <w:rsid w:val="0047723E"/>
    <w:rsid w:val="00484615"/>
    <w:rsid w:val="004855E3"/>
    <w:rsid w:val="0049094F"/>
    <w:rsid w:val="00494F9E"/>
    <w:rsid w:val="004956EC"/>
    <w:rsid w:val="00496CBE"/>
    <w:rsid w:val="004979E3"/>
    <w:rsid w:val="004A4513"/>
    <w:rsid w:val="004A6CCC"/>
    <w:rsid w:val="004B0EF6"/>
    <w:rsid w:val="004C08DE"/>
    <w:rsid w:val="004C124D"/>
    <w:rsid w:val="004C78B8"/>
    <w:rsid w:val="004E1C0E"/>
    <w:rsid w:val="004E1C5C"/>
    <w:rsid w:val="004E222C"/>
    <w:rsid w:val="004E5CFB"/>
    <w:rsid w:val="004E644B"/>
    <w:rsid w:val="004F3945"/>
    <w:rsid w:val="005008E4"/>
    <w:rsid w:val="005016A9"/>
    <w:rsid w:val="00503635"/>
    <w:rsid w:val="0051004C"/>
    <w:rsid w:val="005109D9"/>
    <w:rsid w:val="00514D09"/>
    <w:rsid w:val="00515393"/>
    <w:rsid w:val="00517B8B"/>
    <w:rsid w:val="00523041"/>
    <w:rsid w:val="0052362E"/>
    <w:rsid w:val="005303F9"/>
    <w:rsid w:val="00532FFA"/>
    <w:rsid w:val="0053629A"/>
    <w:rsid w:val="0054193F"/>
    <w:rsid w:val="005436FE"/>
    <w:rsid w:val="005439AA"/>
    <w:rsid w:val="00544EF0"/>
    <w:rsid w:val="00545B3A"/>
    <w:rsid w:val="005462CD"/>
    <w:rsid w:val="00546977"/>
    <w:rsid w:val="005473A8"/>
    <w:rsid w:val="00550BE0"/>
    <w:rsid w:val="005517B4"/>
    <w:rsid w:val="00551B59"/>
    <w:rsid w:val="00551BD5"/>
    <w:rsid w:val="00562D61"/>
    <w:rsid w:val="005644DB"/>
    <w:rsid w:val="0057144E"/>
    <w:rsid w:val="005719F0"/>
    <w:rsid w:val="005763AE"/>
    <w:rsid w:val="00580B08"/>
    <w:rsid w:val="0058110B"/>
    <w:rsid w:val="0058155F"/>
    <w:rsid w:val="00581BFE"/>
    <w:rsid w:val="00581DBF"/>
    <w:rsid w:val="00582090"/>
    <w:rsid w:val="00585175"/>
    <w:rsid w:val="00590D83"/>
    <w:rsid w:val="00591169"/>
    <w:rsid w:val="00593A00"/>
    <w:rsid w:val="0059461A"/>
    <w:rsid w:val="005A06F5"/>
    <w:rsid w:val="005A7122"/>
    <w:rsid w:val="005A768C"/>
    <w:rsid w:val="005B38E7"/>
    <w:rsid w:val="005B67CC"/>
    <w:rsid w:val="005B7B04"/>
    <w:rsid w:val="005C056D"/>
    <w:rsid w:val="005C17A6"/>
    <w:rsid w:val="005C625C"/>
    <w:rsid w:val="005D6F79"/>
    <w:rsid w:val="005E0111"/>
    <w:rsid w:val="005E49EF"/>
    <w:rsid w:val="005E4B19"/>
    <w:rsid w:val="005F074F"/>
    <w:rsid w:val="005F130B"/>
    <w:rsid w:val="005F185E"/>
    <w:rsid w:val="005F3E9E"/>
    <w:rsid w:val="005F5D90"/>
    <w:rsid w:val="005F5E73"/>
    <w:rsid w:val="00602967"/>
    <w:rsid w:val="0060565C"/>
    <w:rsid w:val="006063EC"/>
    <w:rsid w:val="00606630"/>
    <w:rsid w:val="00607E11"/>
    <w:rsid w:val="0061097F"/>
    <w:rsid w:val="00611F71"/>
    <w:rsid w:val="00617E18"/>
    <w:rsid w:val="00621F98"/>
    <w:rsid w:val="00624561"/>
    <w:rsid w:val="006255A7"/>
    <w:rsid w:val="00631FF9"/>
    <w:rsid w:val="0063482F"/>
    <w:rsid w:val="00637386"/>
    <w:rsid w:val="006503C3"/>
    <w:rsid w:val="00650C5C"/>
    <w:rsid w:val="0065203B"/>
    <w:rsid w:val="00653CC2"/>
    <w:rsid w:val="00660DBC"/>
    <w:rsid w:val="006612F1"/>
    <w:rsid w:val="006619CA"/>
    <w:rsid w:val="00661B63"/>
    <w:rsid w:val="0066704A"/>
    <w:rsid w:val="00667608"/>
    <w:rsid w:val="00672967"/>
    <w:rsid w:val="006736B2"/>
    <w:rsid w:val="006752EB"/>
    <w:rsid w:val="00680F89"/>
    <w:rsid w:val="006816CA"/>
    <w:rsid w:val="006837B8"/>
    <w:rsid w:val="00683E56"/>
    <w:rsid w:val="00684D9F"/>
    <w:rsid w:val="00685B02"/>
    <w:rsid w:val="00691BD8"/>
    <w:rsid w:val="006925FE"/>
    <w:rsid w:val="00692D76"/>
    <w:rsid w:val="006956B5"/>
    <w:rsid w:val="006A144C"/>
    <w:rsid w:val="006A2199"/>
    <w:rsid w:val="006A2880"/>
    <w:rsid w:val="006A308B"/>
    <w:rsid w:val="006A61D5"/>
    <w:rsid w:val="006A7041"/>
    <w:rsid w:val="006B04D2"/>
    <w:rsid w:val="006B06FF"/>
    <w:rsid w:val="006B1200"/>
    <w:rsid w:val="006B177E"/>
    <w:rsid w:val="006B1F88"/>
    <w:rsid w:val="006B282C"/>
    <w:rsid w:val="006B57D4"/>
    <w:rsid w:val="006B5C35"/>
    <w:rsid w:val="006B633C"/>
    <w:rsid w:val="006B7DED"/>
    <w:rsid w:val="006C0FF6"/>
    <w:rsid w:val="006C32D9"/>
    <w:rsid w:val="006C51FD"/>
    <w:rsid w:val="006D1126"/>
    <w:rsid w:val="006D13EB"/>
    <w:rsid w:val="006D325E"/>
    <w:rsid w:val="006D47F2"/>
    <w:rsid w:val="006D4FF1"/>
    <w:rsid w:val="006D6DC1"/>
    <w:rsid w:val="006D6E1C"/>
    <w:rsid w:val="006E5C09"/>
    <w:rsid w:val="006F04EA"/>
    <w:rsid w:val="006F274D"/>
    <w:rsid w:val="006F2F84"/>
    <w:rsid w:val="006F58AD"/>
    <w:rsid w:val="006F65EF"/>
    <w:rsid w:val="006F6EA4"/>
    <w:rsid w:val="00700368"/>
    <w:rsid w:val="007013F2"/>
    <w:rsid w:val="00701675"/>
    <w:rsid w:val="00703E9E"/>
    <w:rsid w:val="00712E2E"/>
    <w:rsid w:val="00714303"/>
    <w:rsid w:val="007156A7"/>
    <w:rsid w:val="00717EDD"/>
    <w:rsid w:val="00721D0D"/>
    <w:rsid w:val="00723FD7"/>
    <w:rsid w:val="00732AE0"/>
    <w:rsid w:val="0073310F"/>
    <w:rsid w:val="00737FF6"/>
    <w:rsid w:val="007408FF"/>
    <w:rsid w:val="00742427"/>
    <w:rsid w:val="00742FBE"/>
    <w:rsid w:val="00744034"/>
    <w:rsid w:val="00745BAF"/>
    <w:rsid w:val="00752D30"/>
    <w:rsid w:val="00754C99"/>
    <w:rsid w:val="00756C67"/>
    <w:rsid w:val="0075732C"/>
    <w:rsid w:val="007613D6"/>
    <w:rsid w:val="0076292C"/>
    <w:rsid w:val="0076512B"/>
    <w:rsid w:val="00766A40"/>
    <w:rsid w:val="00766E0B"/>
    <w:rsid w:val="00767ECE"/>
    <w:rsid w:val="00772053"/>
    <w:rsid w:val="007738B0"/>
    <w:rsid w:val="00777D5D"/>
    <w:rsid w:val="007802B4"/>
    <w:rsid w:val="00780D97"/>
    <w:rsid w:val="00783F9D"/>
    <w:rsid w:val="007848B5"/>
    <w:rsid w:val="00791DFB"/>
    <w:rsid w:val="0079217B"/>
    <w:rsid w:val="007929AF"/>
    <w:rsid w:val="00793CF2"/>
    <w:rsid w:val="00795E22"/>
    <w:rsid w:val="00796036"/>
    <w:rsid w:val="00797AAA"/>
    <w:rsid w:val="007A015D"/>
    <w:rsid w:val="007A1AFC"/>
    <w:rsid w:val="007A2C70"/>
    <w:rsid w:val="007A37B4"/>
    <w:rsid w:val="007A6032"/>
    <w:rsid w:val="007B05E6"/>
    <w:rsid w:val="007B0EF6"/>
    <w:rsid w:val="007B438B"/>
    <w:rsid w:val="007B6B8C"/>
    <w:rsid w:val="007B7359"/>
    <w:rsid w:val="007C142B"/>
    <w:rsid w:val="007C14E0"/>
    <w:rsid w:val="007C1FB1"/>
    <w:rsid w:val="007C3B0F"/>
    <w:rsid w:val="007C66E1"/>
    <w:rsid w:val="007C756D"/>
    <w:rsid w:val="007C78DC"/>
    <w:rsid w:val="007D6445"/>
    <w:rsid w:val="007E5927"/>
    <w:rsid w:val="007E7650"/>
    <w:rsid w:val="007F1E11"/>
    <w:rsid w:val="007F21A7"/>
    <w:rsid w:val="007F3E58"/>
    <w:rsid w:val="007F77FC"/>
    <w:rsid w:val="007F7B04"/>
    <w:rsid w:val="008022D6"/>
    <w:rsid w:val="0080756E"/>
    <w:rsid w:val="00810DDB"/>
    <w:rsid w:val="00811C46"/>
    <w:rsid w:val="008125A7"/>
    <w:rsid w:val="008149C5"/>
    <w:rsid w:val="008152A1"/>
    <w:rsid w:val="00816EE4"/>
    <w:rsid w:val="00821CD5"/>
    <w:rsid w:val="008237C2"/>
    <w:rsid w:val="00825711"/>
    <w:rsid w:val="00825D28"/>
    <w:rsid w:val="008262FE"/>
    <w:rsid w:val="0083401C"/>
    <w:rsid w:val="008355AC"/>
    <w:rsid w:val="0083617F"/>
    <w:rsid w:val="00836546"/>
    <w:rsid w:val="00836677"/>
    <w:rsid w:val="00837D92"/>
    <w:rsid w:val="008424BD"/>
    <w:rsid w:val="0084268A"/>
    <w:rsid w:val="0084285B"/>
    <w:rsid w:val="008434FB"/>
    <w:rsid w:val="008436B4"/>
    <w:rsid w:val="00844549"/>
    <w:rsid w:val="00851D8E"/>
    <w:rsid w:val="008543D6"/>
    <w:rsid w:val="008547B9"/>
    <w:rsid w:val="00856B9B"/>
    <w:rsid w:val="00862B9F"/>
    <w:rsid w:val="00862D70"/>
    <w:rsid w:val="00865FFF"/>
    <w:rsid w:val="00866FBA"/>
    <w:rsid w:val="00867702"/>
    <w:rsid w:val="00872336"/>
    <w:rsid w:val="00874984"/>
    <w:rsid w:val="008806B6"/>
    <w:rsid w:val="00883B37"/>
    <w:rsid w:val="00887096"/>
    <w:rsid w:val="008A05E3"/>
    <w:rsid w:val="008A515B"/>
    <w:rsid w:val="008A559C"/>
    <w:rsid w:val="008A6420"/>
    <w:rsid w:val="008A6483"/>
    <w:rsid w:val="008B044B"/>
    <w:rsid w:val="008B081E"/>
    <w:rsid w:val="008B2C75"/>
    <w:rsid w:val="008B3AD7"/>
    <w:rsid w:val="008B41D3"/>
    <w:rsid w:val="008B45CD"/>
    <w:rsid w:val="008B627B"/>
    <w:rsid w:val="008B799D"/>
    <w:rsid w:val="008B7D12"/>
    <w:rsid w:val="008C02DA"/>
    <w:rsid w:val="008C1D91"/>
    <w:rsid w:val="008C3325"/>
    <w:rsid w:val="008C641A"/>
    <w:rsid w:val="008C6D9B"/>
    <w:rsid w:val="008D1BF1"/>
    <w:rsid w:val="008D1E13"/>
    <w:rsid w:val="008D3F49"/>
    <w:rsid w:val="008E0BCC"/>
    <w:rsid w:val="008E5E38"/>
    <w:rsid w:val="008E6505"/>
    <w:rsid w:val="008E6E3B"/>
    <w:rsid w:val="008E739E"/>
    <w:rsid w:val="008F2860"/>
    <w:rsid w:val="008F3325"/>
    <w:rsid w:val="008F3C93"/>
    <w:rsid w:val="008F4DEB"/>
    <w:rsid w:val="008F700B"/>
    <w:rsid w:val="009076EA"/>
    <w:rsid w:val="009109C3"/>
    <w:rsid w:val="00911375"/>
    <w:rsid w:val="009115B7"/>
    <w:rsid w:val="00913717"/>
    <w:rsid w:val="00915DC6"/>
    <w:rsid w:val="00920236"/>
    <w:rsid w:val="00922A3A"/>
    <w:rsid w:val="00924828"/>
    <w:rsid w:val="00925611"/>
    <w:rsid w:val="00925A38"/>
    <w:rsid w:val="00927215"/>
    <w:rsid w:val="00927269"/>
    <w:rsid w:val="009314D8"/>
    <w:rsid w:val="00931F28"/>
    <w:rsid w:val="00934EEF"/>
    <w:rsid w:val="009416F8"/>
    <w:rsid w:val="00945381"/>
    <w:rsid w:val="0094797A"/>
    <w:rsid w:val="00950624"/>
    <w:rsid w:val="00962F26"/>
    <w:rsid w:val="009654F3"/>
    <w:rsid w:val="009678C9"/>
    <w:rsid w:val="00967BD7"/>
    <w:rsid w:val="00970AC9"/>
    <w:rsid w:val="009714A2"/>
    <w:rsid w:val="00972FFC"/>
    <w:rsid w:val="00974714"/>
    <w:rsid w:val="00976B7C"/>
    <w:rsid w:val="00990A49"/>
    <w:rsid w:val="00990B79"/>
    <w:rsid w:val="0099265F"/>
    <w:rsid w:val="009A0EC0"/>
    <w:rsid w:val="009A13BF"/>
    <w:rsid w:val="009A33F9"/>
    <w:rsid w:val="009A6E63"/>
    <w:rsid w:val="009A779C"/>
    <w:rsid w:val="009B01EA"/>
    <w:rsid w:val="009B2F01"/>
    <w:rsid w:val="009B4716"/>
    <w:rsid w:val="009C3B4D"/>
    <w:rsid w:val="009C54FA"/>
    <w:rsid w:val="009C6D30"/>
    <w:rsid w:val="009C7205"/>
    <w:rsid w:val="009C7DB3"/>
    <w:rsid w:val="009D16D9"/>
    <w:rsid w:val="009D2D14"/>
    <w:rsid w:val="009D69E0"/>
    <w:rsid w:val="009D75AE"/>
    <w:rsid w:val="009E14E2"/>
    <w:rsid w:val="009E1909"/>
    <w:rsid w:val="009E1F9F"/>
    <w:rsid w:val="009E43CA"/>
    <w:rsid w:val="009E5543"/>
    <w:rsid w:val="009F1D2E"/>
    <w:rsid w:val="00A002ED"/>
    <w:rsid w:val="00A11210"/>
    <w:rsid w:val="00A11EB4"/>
    <w:rsid w:val="00A122E3"/>
    <w:rsid w:val="00A12346"/>
    <w:rsid w:val="00A1515B"/>
    <w:rsid w:val="00A20659"/>
    <w:rsid w:val="00A2193E"/>
    <w:rsid w:val="00A2209E"/>
    <w:rsid w:val="00A2411B"/>
    <w:rsid w:val="00A312E0"/>
    <w:rsid w:val="00A31C41"/>
    <w:rsid w:val="00A41B45"/>
    <w:rsid w:val="00A41E8E"/>
    <w:rsid w:val="00A5644A"/>
    <w:rsid w:val="00A6184A"/>
    <w:rsid w:val="00A62FB9"/>
    <w:rsid w:val="00A639AA"/>
    <w:rsid w:val="00A66E55"/>
    <w:rsid w:val="00A66EE6"/>
    <w:rsid w:val="00A73986"/>
    <w:rsid w:val="00A74A6B"/>
    <w:rsid w:val="00A75619"/>
    <w:rsid w:val="00A761D9"/>
    <w:rsid w:val="00A7635C"/>
    <w:rsid w:val="00A80A0F"/>
    <w:rsid w:val="00A81322"/>
    <w:rsid w:val="00A8162D"/>
    <w:rsid w:val="00A82810"/>
    <w:rsid w:val="00A853D7"/>
    <w:rsid w:val="00A863B0"/>
    <w:rsid w:val="00A9062C"/>
    <w:rsid w:val="00A909EA"/>
    <w:rsid w:val="00A92527"/>
    <w:rsid w:val="00A9632A"/>
    <w:rsid w:val="00AA1834"/>
    <w:rsid w:val="00AA2279"/>
    <w:rsid w:val="00AA3840"/>
    <w:rsid w:val="00AB6DA3"/>
    <w:rsid w:val="00AC2C79"/>
    <w:rsid w:val="00AC48DF"/>
    <w:rsid w:val="00AD4674"/>
    <w:rsid w:val="00AD5152"/>
    <w:rsid w:val="00AE14CD"/>
    <w:rsid w:val="00AE1BED"/>
    <w:rsid w:val="00AE2E77"/>
    <w:rsid w:val="00AE42DF"/>
    <w:rsid w:val="00AE43C6"/>
    <w:rsid w:val="00AF482B"/>
    <w:rsid w:val="00B014D7"/>
    <w:rsid w:val="00B01C72"/>
    <w:rsid w:val="00B02592"/>
    <w:rsid w:val="00B02A25"/>
    <w:rsid w:val="00B10FAC"/>
    <w:rsid w:val="00B16236"/>
    <w:rsid w:val="00B17660"/>
    <w:rsid w:val="00B23F70"/>
    <w:rsid w:val="00B25496"/>
    <w:rsid w:val="00B262C7"/>
    <w:rsid w:val="00B2712D"/>
    <w:rsid w:val="00B30D25"/>
    <w:rsid w:val="00B30E84"/>
    <w:rsid w:val="00B32BE8"/>
    <w:rsid w:val="00B3605B"/>
    <w:rsid w:val="00B4292B"/>
    <w:rsid w:val="00B4533A"/>
    <w:rsid w:val="00B51F56"/>
    <w:rsid w:val="00B53704"/>
    <w:rsid w:val="00B547F4"/>
    <w:rsid w:val="00B557A9"/>
    <w:rsid w:val="00B55BEE"/>
    <w:rsid w:val="00B57088"/>
    <w:rsid w:val="00B63F75"/>
    <w:rsid w:val="00B666C8"/>
    <w:rsid w:val="00B66A0A"/>
    <w:rsid w:val="00B73039"/>
    <w:rsid w:val="00B741B4"/>
    <w:rsid w:val="00B75FE6"/>
    <w:rsid w:val="00B7705A"/>
    <w:rsid w:val="00B80FC8"/>
    <w:rsid w:val="00B8151E"/>
    <w:rsid w:val="00B87207"/>
    <w:rsid w:val="00B87474"/>
    <w:rsid w:val="00B91329"/>
    <w:rsid w:val="00B968C7"/>
    <w:rsid w:val="00BA03A2"/>
    <w:rsid w:val="00BA06D2"/>
    <w:rsid w:val="00BA243A"/>
    <w:rsid w:val="00BA55B8"/>
    <w:rsid w:val="00BA7C5C"/>
    <w:rsid w:val="00BB0430"/>
    <w:rsid w:val="00BB0F18"/>
    <w:rsid w:val="00BB6D7A"/>
    <w:rsid w:val="00BC0540"/>
    <w:rsid w:val="00BC0A7D"/>
    <w:rsid w:val="00BC2631"/>
    <w:rsid w:val="00BC2B6E"/>
    <w:rsid w:val="00BC70C3"/>
    <w:rsid w:val="00BC726F"/>
    <w:rsid w:val="00BC7552"/>
    <w:rsid w:val="00BD0136"/>
    <w:rsid w:val="00BD36A1"/>
    <w:rsid w:val="00BD6205"/>
    <w:rsid w:val="00BE0D54"/>
    <w:rsid w:val="00BE17DE"/>
    <w:rsid w:val="00BE2340"/>
    <w:rsid w:val="00BE261C"/>
    <w:rsid w:val="00BE694B"/>
    <w:rsid w:val="00BF31E6"/>
    <w:rsid w:val="00BF368A"/>
    <w:rsid w:val="00C02A73"/>
    <w:rsid w:val="00C103F6"/>
    <w:rsid w:val="00C10AAE"/>
    <w:rsid w:val="00C177D8"/>
    <w:rsid w:val="00C23E80"/>
    <w:rsid w:val="00C25FA8"/>
    <w:rsid w:val="00C26808"/>
    <w:rsid w:val="00C308EC"/>
    <w:rsid w:val="00C32290"/>
    <w:rsid w:val="00C33882"/>
    <w:rsid w:val="00C431BD"/>
    <w:rsid w:val="00C43267"/>
    <w:rsid w:val="00C517C7"/>
    <w:rsid w:val="00C5717E"/>
    <w:rsid w:val="00C653C4"/>
    <w:rsid w:val="00C66DEB"/>
    <w:rsid w:val="00C7117C"/>
    <w:rsid w:val="00C7339C"/>
    <w:rsid w:val="00C7351C"/>
    <w:rsid w:val="00C74249"/>
    <w:rsid w:val="00C769AC"/>
    <w:rsid w:val="00C7784A"/>
    <w:rsid w:val="00C77F29"/>
    <w:rsid w:val="00C848D4"/>
    <w:rsid w:val="00C85611"/>
    <w:rsid w:val="00C86126"/>
    <w:rsid w:val="00C87AE4"/>
    <w:rsid w:val="00C91B8C"/>
    <w:rsid w:val="00C94B82"/>
    <w:rsid w:val="00CA3D79"/>
    <w:rsid w:val="00CA5EFB"/>
    <w:rsid w:val="00CA68D9"/>
    <w:rsid w:val="00CA7B88"/>
    <w:rsid w:val="00CA7EE1"/>
    <w:rsid w:val="00CB0506"/>
    <w:rsid w:val="00CB24B4"/>
    <w:rsid w:val="00CC191E"/>
    <w:rsid w:val="00CC2973"/>
    <w:rsid w:val="00CC577B"/>
    <w:rsid w:val="00CC6AF9"/>
    <w:rsid w:val="00CD03D5"/>
    <w:rsid w:val="00CD10D4"/>
    <w:rsid w:val="00CD110A"/>
    <w:rsid w:val="00CD113A"/>
    <w:rsid w:val="00CD5157"/>
    <w:rsid w:val="00CD5557"/>
    <w:rsid w:val="00CD74F8"/>
    <w:rsid w:val="00CD7832"/>
    <w:rsid w:val="00CE0B5D"/>
    <w:rsid w:val="00CE4FA7"/>
    <w:rsid w:val="00CE4FBF"/>
    <w:rsid w:val="00CE77C5"/>
    <w:rsid w:val="00CF0DBD"/>
    <w:rsid w:val="00CF0DEC"/>
    <w:rsid w:val="00CF3100"/>
    <w:rsid w:val="00CF6643"/>
    <w:rsid w:val="00CF79F8"/>
    <w:rsid w:val="00CF7BE0"/>
    <w:rsid w:val="00D01835"/>
    <w:rsid w:val="00D04617"/>
    <w:rsid w:val="00D06FCA"/>
    <w:rsid w:val="00D07E48"/>
    <w:rsid w:val="00D119D9"/>
    <w:rsid w:val="00D1221C"/>
    <w:rsid w:val="00D14F0F"/>
    <w:rsid w:val="00D200EC"/>
    <w:rsid w:val="00D22082"/>
    <w:rsid w:val="00D222D6"/>
    <w:rsid w:val="00D24FB6"/>
    <w:rsid w:val="00D27583"/>
    <w:rsid w:val="00D27F37"/>
    <w:rsid w:val="00D27FE8"/>
    <w:rsid w:val="00D31009"/>
    <w:rsid w:val="00D3497B"/>
    <w:rsid w:val="00D41017"/>
    <w:rsid w:val="00D454A0"/>
    <w:rsid w:val="00D5059C"/>
    <w:rsid w:val="00D505CC"/>
    <w:rsid w:val="00D508AB"/>
    <w:rsid w:val="00D509DE"/>
    <w:rsid w:val="00D522F6"/>
    <w:rsid w:val="00D52A16"/>
    <w:rsid w:val="00D65EB6"/>
    <w:rsid w:val="00D6638C"/>
    <w:rsid w:val="00D70392"/>
    <w:rsid w:val="00D707F9"/>
    <w:rsid w:val="00D76C68"/>
    <w:rsid w:val="00D82099"/>
    <w:rsid w:val="00D8313A"/>
    <w:rsid w:val="00D85C82"/>
    <w:rsid w:val="00D861FE"/>
    <w:rsid w:val="00D86E5F"/>
    <w:rsid w:val="00D93580"/>
    <w:rsid w:val="00D95487"/>
    <w:rsid w:val="00D95DCA"/>
    <w:rsid w:val="00DA1276"/>
    <w:rsid w:val="00DA18CF"/>
    <w:rsid w:val="00DA1A29"/>
    <w:rsid w:val="00DA1BCD"/>
    <w:rsid w:val="00DA36C0"/>
    <w:rsid w:val="00DA440D"/>
    <w:rsid w:val="00DA554C"/>
    <w:rsid w:val="00DA59B4"/>
    <w:rsid w:val="00DA67B8"/>
    <w:rsid w:val="00DA692E"/>
    <w:rsid w:val="00DB0510"/>
    <w:rsid w:val="00DB19CC"/>
    <w:rsid w:val="00DB46A2"/>
    <w:rsid w:val="00DB4CEA"/>
    <w:rsid w:val="00DC3CA9"/>
    <w:rsid w:val="00DC5960"/>
    <w:rsid w:val="00DD1E88"/>
    <w:rsid w:val="00DD21A3"/>
    <w:rsid w:val="00DD48EF"/>
    <w:rsid w:val="00DE426A"/>
    <w:rsid w:val="00DE44B2"/>
    <w:rsid w:val="00DE49E3"/>
    <w:rsid w:val="00DE4AA1"/>
    <w:rsid w:val="00DF1D3E"/>
    <w:rsid w:val="00DF6852"/>
    <w:rsid w:val="00E0273E"/>
    <w:rsid w:val="00E1009E"/>
    <w:rsid w:val="00E105DC"/>
    <w:rsid w:val="00E1097B"/>
    <w:rsid w:val="00E1381F"/>
    <w:rsid w:val="00E164F6"/>
    <w:rsid w:val="00E20221"/>
    <w:rsid w:val="00E21D30"/>
    <w:rsid w:val="00E247D7"/>
    <w:rsid w:val="00E3280D"/>
    <w:rsid w:val="00E34A91"/>
    <w:rsid w:val="00E405EC"/>
    <w:rsid w:val="00E412D7"/>
    <w:rsid w:val="00E437F3"/>
    <w:rsid w:val="00E43EFC"/>
    <w:rsid w:val="00E47745"/>
    <w:rsid w:val="00E47B91"/>
    <w:rsid w:val="00E52619"/>
    <w:rsid w:val="00E53369"/>
    <w:rsid w:val="00E53AD3"/>
    <w:rsid w:val="00E53CB3"/>
    <w:rsid w:val="00E549EE"/>
    <w:rsid w:val="00E57E25"/>
    <w:rsid w:val="00E620CF"/>
    <w:rsid w:val="00E62581"/>
    <w:rsid w:val="00E64F01"/>
    <w:rsid w:val="00E6780E"/>
    <w:rsid w:val="00E701A3"/>
    <w:rsid w:val="00E73D01"/>
    <w:rsid w:val="00E76180"/>
    <w:rsid w:val="00E778DD"/>
    <w:rsid w:val="00E845BB"/>
    <w:rsid w:val="00E8494F"/>
    <w:rsid w:val="00E85114"/>
    <w:rsid w:val="00E854ED"/>
    <w:rsid w:val="00E86984"/>
    <w:rsid w:val="00E96E6F"/>
    <w:rsid w:val="00E97CFB"/>
    <w:rsid w:val="00EA7208"/>
    <w:rsid w:val="00EA7608"/>
    <w:rsid w:val="00EB0E3E"/>
    <w:rsid w:val="00EB3A1E"/>
    <w:rsid w:val="00EB4091"/>
    <w:rsid w:val="00EB51E8"/>
    <w:rsid w:val="00EB7318"/>
    <w:rsid w:val="00EC2F05"/>
    <w:rsid w:val="00EC44C8"/>
    <w:rsid w:val="00ED116A"/>
    <w:rsid w:val="00ED144D"/>
    <w:rsid w:val="00ED1E79"/>
    <w:rsid w:val="00ED350B"/>
    <w:rsid w:val="00ED5880"/>
    <w:rsid w:val="00ED7097"/>
    <w:rsid w:val="00ED7317"/>
    <w:rsid w:val="00EE14E4"/>
    <w:rsid w:val="00EE19CD"/>
    <w:rsid w:val="00EE475E"/>
    <w:rsid w:val="00EE7A6A"/>
    <w:rsid w:val="00EF2E56"/>
    <w:rsid w:val="00EF3BC7"/>
    <w:rsid w:val="00F06614"/>
    <w:rsid w:val="00F15DA8"/>
    <w:rsid w:val="00F1680D"/>
    <w:rsid w:val="00F16878"/>
    <w:rsid w:val="00F235D7"/>
    <w:rsid w:val="00F245DA"/>
    <w:rsid w:val="00F273A0"/>
    <w:rsid w:val="00F33A8A"/>
    <w:rsid w:val="00F342F3"/>
    <w:rsid w:val="00F367F6"/>
    <w:rsid w:val="00F426A0"/>
    <w:rsid w:val="00F43522"/>
    <w:rsid w:val="00F43A32"/>
    <w:rsid w:val="00F4597F"/>
    <w:rsid w:val="00F46C9A"/>
    <w:rsid w:val="00F50156"/>
    <w:rsid w:val="00F5187F"/>
    <w:rsid w:val="00F51AD8"/>
    <w:rsid w:val="00F55294"/>
    <w:rsid w:val="00F60F0C"/>
    <w:rsid w:val="00F6336F"/>
    <w:rsid w:val="00F6492A"/>
    <w:rsid w:val="00F65681"/>
    <w:rsid w:val="00F7076A"/>
    <w:rsid w:val="00F748C3"/>
    <w:rsid w:val="00F80CD6"/>
    <w:rsid w:val="00F80D49"/>
    <w:rsid w:val="00F814CC"/>
    <w:rsid w:val="00F84AAC"/>
    <w:rsid w:val="00F94DC3"/>
    <w:rsid w:val="00F960B6"/>
    <w:rsid w:val="00F96B01"/>
    <w:rsid w:val="00F96F45"/>
    <w:rsid w:val="00FA02F7"/>
    <w:rsid w:val="00FA3948"/>
    <w:rsid w:val="00FA704E"/>
    <w:rsid w:val="00FB0399"/>
    <w:rsid w:val="00FB49C9"/>
    <w:rsid w:val="00FB6B3C"/>
    <w:rsid w:val="00FB7F8F"/>
    <w:rsid w:val="00FC6211"/>
    <w:rsid w:val="00FC7393"/>
    <w:rsid w:val="00FC783C"/>
    <w:rsid w:val="00FD00C9"/>
    <w:rsid w:val="00FD01BE"/>
    <w:rsid w:val="00FD3DD1"/>
    <w:rsid w:val="00FD53F1"/>
    <w:rsid w:val="00FE335E"/>
    <w:rsid w:val="00FE4307"/>
    <w:rsid w:val="00FF057C"/>
    <w:rsid w:val="00FF0674"/>
    <w:rsid w:val="00FF0BA5"/>
    <w:rsid w:val="00FF12F1"/>
    <w:rsid w:val="00FF177C"/>
    <w:rsid w:val="00FF1A4C"/>
    <w:rsid w:val="00FF21FD"/>
    <w:rsid w:val="00FF2C49"/>
    <w:rsid w:val="00FF33D5"/>
    <w:rsid w:val="00FF3DBD"/>
    <w:rsid w:val="00FF3DE3"/>
    <w:rsid w:val="00FF405A"/>
    <w:rsid w:val="00FF5169"/>
    <w:rsid w:val="00FF61C9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able of figures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77A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E701A3"/>
    <w:pPr>
      <w:keepNext/>
      <w:keepLines/>
      <w:spacing w:after="0" w:line="240" w:lineRule="auto"/>
      <w:jc w:val="center"/>
      <w:outlineLvl w:val="0"/>
    </w:pPr>
    <w:rPr>
      <w:rFonts w:ascii="B Nazanin" w:eastAsia="Times New Roman" w:hAnsi="B Nazanin" w:cs="B Titr"/>
      <w:b/>
      <w:bCs/>
      <w:sz w:val="24"/>
      <w:szCs w:val="96"/>
    </w:rPr>
  </w:style>
  <w:style w:type="paragraph" w:styleId="Heading2">
    <w:name w:val="heading 2"/>
    <w:basedOn w:val="Normal"/>
    <w:next w:val="Normal"/>
    <w:link w:val="Heading2Char"/>
    <w:unhideWhenUsed/>
    <w:qFormat/>
    <w:rsid w:val="00F748C3"/>
    <w:pPr>
      <w:keepNext/>
      <w:spacing w:after="120" w:line="240" w:lineRule="auto"/>
      <w:outlineLvl w:val="1"/>
    </w:pPr>
    <w:rPr>
      <w:rFonts w:ascii="Cambria" w:eastAsia="Times New Roman" w:hAnsi="Cambria" w:cs="B Nazani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F748C3"/>
    <w:pPr>
      <w:keepNext/>
      <w:bidi w:val="0"/>
      <w:spacing w:after="120" w:line="240" w:lineRule="auto"/>
      <w:outlineLvl w:val="2"/>
    </w:pPr>
    <w:rPr>
      <w:rFonts w:ascii="B Nazanin" w:eastAsia="Times New Roman" w:hAnsi="B Nazanin" w:cs="B Nazanin"/>
      <w:b/>
      <w:bCs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nhideWhenUsed/>
    <w:qFormat/>
    <w:rsid w:val="00150D9F"/>
    <w:pPr>
      <w:keepNext/>
      <w:bidi w:val="0"/>
      <w:spacing w:after="120" w:line="240" w:lineRule="auto"/>
      <w:outlineLvl w:val="3"/>
    </w:pPr>
    <w:rPr>
      <w:rFonts w:ascii="B Nazanin" w:eastAsia="Times New Roman" w:hAnsi="B Nazanin" w:cs="B Nazanin"/>
      <w:b/>
      <w:b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qFormat/>
    <w:rsid w:val="007F1E11"/>
    <w:pPr>
      <w:keepNext/>
      <w:bidi w:val="0"/>
      <w:spacing w:after="0" w:line="240" w:lineRule="auto"/>
      <w:ind w:firstLine="284"/>
      <w:jc w:val="right"/>
      <w:outlineLvl w:val="4"/>
    </w:pPr>
    <w:rPr>
      <w:rFonts w:ascii="Times New Roman" w:eastAsia="Times New Roman" w:hAnsi="Times New Roman" w:cs="B Mitra"/>
      <w:b/>
      <w:bCs/>
      <w:sz w:val="24"/>
      <w:szCs w:val="24"/>
      <w:lang w:bidi="ar-SA"/>
    </w:rPr>
  </w:style>
  <w:style w:type="paragraph" w:styleId="Heading6">
    <w:name w:val="heading 6"/>
    <w:aliases w:val="فهرست نمودارها"/>
    <w:basedOn w:val="Normal"/>
    <w:next w:val="Normal"/>
    <w:link w:val="Heading6Char"/>
    <w:qFormat/>
    <w:rsid w:val="00D27583"/>
    <w:pPr>
      <w:keepNext/>
      <w:bidi w:val="0"/>
      <w:spacing w:after="120" w:line="240" w:lineRule="auto"/>
      <w:jc w:val="center"/>
      <w:outlineLvl w:val="5"/>
    </w:pPr>
    <w:rPr>
      <w:rFonts w:ascii="Times New Roman" w:eastAsia="Times New Roman" w:hAnsi="Times New Roman" w:cs="B Nazanin"/>
      <w:b/>
      <w:bCs/>
      <w:sz w:val="56"/>
      <w:szCs w:val="24"/>
      <w:lang w:bidi="ar-SA"/>
    </w:rPr>
  </w:style>
  <w:style w:type="paragraph" w:styleId="Heading7">
    <w:name w:val="heading 7"/>
    <w:basedOn w:val="Normal"/>
    <w:next w:val="Normal"/>
    <w:link w:val="Heading7Char"/>
    <w:qFormat/>
    <w:rsid w:val="007F1E11"/>
    <w:pPr>
      <w:keepNext/>
      <w:bidi w:val="0"/>
      <w:spacing w:after="0" w:line="240" w:lineRule="auto"/>
      <w:ind w:firstLine="284"/>
      <w:jc w:val="center"/>
      <w:outlineLvl w:val="6"/>
    </w:pPr>
    <w:rPr>
      <w:rFonts w:ascii="Times New Roman" w:eastAsia="Times New Roman" w:hAnsi="Times New Roman" w:cs="B Mitra"/>
      <w:b/>
      <w:bCs/>
      <w:sz w:val="40"/>
      <w:szCs w:val="40"/>
      <w:lang w:bidi="ar-SA"/>
    </w:rPr>
  </w:style>
  <w:style w:type="paragraph" w:styleId="Heading8">
    <w:name w:val="heading 8"/>
    <w:basedOn w:val="Normal"/>
    <w:next w:val="Normal"/>
    <w:link w:val="Heading8Char"/>
    <w:qFormat/>
    <w:rsid w:val="007F1E11"/>
    <w:pPr>
      <w:keepNext/>
      <w:bidi w:val="0"/>
      <w:spacing w:after="0" w:line="288" w:lineRule="auto"/>
      <w:ind w:left="26" w:firstLine="284"/>
      <w:jc w:val="both"/>
      <w:outlineLvl w:val="7"/>
    </w:pPr>
    <w:rPr>
      <w:rFonts w:ascii="Times New Roman" w:eastAsia="Times New Roman" w:hAnsi="Times New Roman" w:cs="B Mitra"/>
      <w:sz w:val="28"/>
      <w:szCs w:val="28"/>
      <w:lang w:bidi="ar-SA"/>
    </w:rPr>
  </w:style>
  <w:style w:type="paragraph" w:styleId="Heading9">
    <w:name w:val="heading 9"/>
    <w:basedOn w:val="Normal"/>
    <w:next w:val="Normal"/>
    <w:link w:val="Heading9Char"/>
    <w:qFormat/>
    <w:rsid w:val="00F748C3"/>
    <w:pPr>
      <w:spacing w:after="120" w:line="240" w:lineRule="auto"/>
      <w:ind w:hanging="3"/>
      <w:jc w:val="both"/>
      <w:outlineLvl w:val="8"/>
    </w:pPr>
    <w:rPr>
      <w:rFonts w:cs="B Nazanin"/>
      <w:b/>
      <w:bCs/>
      <w:color w:val="FF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66FBA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866FBA"/>
  </w:style>
  <w:style w:type="numbering" w:customStyle="1" w:styleId="NoList11">
    <w:name w:val="No List11"/>
    <w:next w:val="NoList"/>
    <w:uiPriority w:val="99"/>
    <w:semiHidden/>
    <w:unhideWhenUsed/>
    <w:rsid w:val="00866FBA"/>
  </w:style>
  <w:style w:type="paragraph" w:styleId="BalloonText">
    <w:name w:val="Balloon Text"/>
    <w:basedOn w:val="Normal"/>
    <w:link w:val="BalloonTextChar"/>
    <w:uiPriority w:val="99"/>
    <w:unhideWhenUsed/>
    <w:rsid w:val="0086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66FB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168"/>
    <w:pPr>
      <w:spacing w:after="0" w:line="240" w:lineRule="auto"/>
      <w:ind w:left="720"/>
      <w:contextualSpacing/>
    </w:pPr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287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87BC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8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87BC0"/>
    <w:rPr>
      <w:sz w:val="22"/>
      <w:szCs w:val="22"/>
    </w:rPr>
  </w:style>
  <w:style w:type="character" w:styleId="CommentReference">
    <w:name w:val="annotation reference"/>
    <w:uiPriority w:val="99"/>
    <w:unhideWhenUsed/>
    <w:rsid w:val="00436E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6E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6EEF"/>
  </w:style>
  <w:style w:type="table" w:customStyle="1" w:styleId="TableGrid1">
    <w:name w:val="Table Grid1"/>
    <w:basedOn w:val="TableNormal"/>
    <w:next w:val="TableGrid"/>
    <w:uiPriority w:val="59"/>
    <w:rsid w:val="005F5D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565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F172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F172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3F172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FF405A"/>
  </w:style>
  <w:style w:type="paragraph" w:styleId="EndnoteText">
    <w:name w:val="endnote text"/>
    <w:basedOn w:val="Normal"/>
    <w:link w:val="EndnoteTextChar"/>
    <w:unhideWhenUsed/>
    <w:rsid w:val="009E1F9F"/>
    <w:rPr>
      <w:sz w:val="20"/>
      <w:szCs w:val="20"/>
    </w:rPr>
  </w:style>
  <w:style w:type="character" w:customStyle="1" w:styleId="EndnoteTextChar">
    <w:name w:val="Endnote Text Char"/>
    <w:link w:val="EndnoteText"/>
    <w:rsid w:val="009E1F9F"/>
    <w:rPr>
      <w:lang w:bidi="fa-IR"/>
    </w:rPr>
  </w:style>
  <w:style w:type="character" w:styleId="EndnoteReference">
    <w:name w:val="endnote reference"/>
    <w:unhideWhenUsed/>
    <w:rsid w:val="009E1F9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1F9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9E1F9F"/>
    <w:rPr>
      <w:lang w:bidi="fa-IR"/>
    </w:rPr>
  </w:style>
  <w:style w:type="character" w:styleId="FootnoteReference">
    <w:name w:val="footnote reference"/>
    <w:uiPriority w:val="99"/>
    <w:unhideWhenUsed/>
    <w:rsid w:val="009E1F9F"/>
    <w:rPr>
      <w:vertAlign w:val="superscript"/>
    </w:rPr>
  </w:style>
  <w:style w:type="character" w:customStyle="1" w:styleId="Heading1Char">
    <w:name w:val="Heading 1 Char"/>
    <w:link w:val="Heading1"/>
    <w:rsid w:val="00E701A3"/>
    <w:rPr>
      <w:rFonts w:ascii="B Nazanin" w:eastAsia="Times New Roman" w:hAnsi="B Nazanin" w:cs="B Titr"/>
      <w:b/>
      <w:bCs/>
      <w:sz w:val="24"/>
      <w:szCs w:val="96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57144E"/>
    <w:pPr>
      <w:bidi w:val="0"/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7144E"/>
    <w:pPr>
      <w:tabs>
        <w:tab w:val="right" w:leader="dot" w:pos="9016"/>
      </w:tabs>
      <w:spacing w:after="100"/>
    </w:pPr>
    <w:rPr>
      <w:rFonts w:cs="B Nazanin"/>
      <w:noProof/>
      <w:sz w:val="32"/>
      <w:szCs w:val="32"/>
    </w:rPr>
  </w:style>
  <w:style w:type="character" w:customStyle="1" w:styleId="Heading2Char">
    <w:name w:val="Heading 2 Char"/>
    <w:link w:val="Heading2"/>
    <w:rsid w:val="00F748C3"/>
    <w:rPr>
      <w:rFonts w:ascii="Cambria" w:eastAsia="Times New Roman" w:hAnsi="Cambria" w:cs="B Nazanin"/>
      <w:b/>
      <w:bCs/>
      <w:sz w:val="28"/>
      <w:szCs w:val="28"/>
      <w:lang w:bidi="fa-IR"/>
    </w:rPr>
  </w:style>
  <w:style w:type="paragraph" w:styleId="NoSpacing">
    <w:name w:val="No Spacing"/>
    <w:link w:val="NoSpacingChar"/>
    <w:uiPriority w:val="1"/>
    <w:qFormat/>
    <w:rsid w:val="00E85114"/>
    <w:pPr>
      <w:bidi/>
    </w:pPr>
    <w:rPr>
      <w:sz w:val="22"/>
      <w:szCs w:val="22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45BAF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745BAF"/>
    <w:rPr>
      <w:b/>
      <w:bCs/>
    </w:rPr>
  </w:style>
  <w:style w:type="character" w:customStyle="1" w:styleId="Heading3Char">
    <w:name w:val="Heading 3 Char"/>
    <w:link w:val="Heading3"/>
    <w:rsid w:val="00F748C3"/>
    <w:rPr>
      <w:rFonts w:ascii="B Nazanin" w:eastAsia="Times New Roman" w:hAnsi="B Nazanin" w:cs="B Nazanin"/>
      <w:b/>
      <w:bCs/>
      <w:sz w:val="24"/>
      <w:szCs w:val="24"/>
    </w:rPr>
  </w:style>
  <w:style w:type="character" w:customStyle="1" w:styleId="Heading4Char">
    <w:name w:val="Heading 4 Char"/>
    <w:link w:val="Heading4"/>
    <w:rsid w:val="00150D9F"/>
    <w:rPr>
      <w:rFonts w:ascii="B Nazanin" w:eastAsia="Times New Roman" w:hAnsi="B Nazanin" w:cs="B Nazanin"/>
      <w:b/>
      <w:bCs/>
    </w:rPr>
  </w:style>
  <w:style w:type="character" w:customStyle="1" w:styleId="Heading5Char">
    <w:name w:val="Heading 5 Char"/>
    <w:link w:val="Heading5"/>
    <w:rsid w:val="007F1E11"/>
    <w:rPr>
      <w:rFonts w:ascii="Times New Roman" w:eastAsia="Times New Roman" w:hAnsi="Times New Roman" w:cs="B Mitra"/>
      <w:b/>
      <w:bCs/>
      <w:sz w:val="24"/>
      <w:szCs w:val="24"/>
    </w:rPr>
  </w:style>
  <w:style w:type="character" w:customStyle="1" w:styleId="Heading6Char">
    <w:name w:val="Heading 6 Char"/>
    <w:aliases w:val="فهرست نمودارها Char"/>
    <w:link w:val="Heading6"/>
    <w:rsid w:val="00D27583"/>
    <w:rPr>
      <w:rFonts w:ascii="Times New Roman" w:eastAsia="Times New Roman" w:hAnsi="Times New Roman" w:cs="B Nazanin"/>
      <w:b/>
      <w:bCs/>
      <w:sz w:val="56"/>
      <w:szCs w:val="24"/>
    </w:rPr>
  </w:style>
  <w:style w:type="character" w:customStyle="1" w:styleId="Heading7Char">
    <w:name w:val="Heading 7 Char"/>
    <w:link w:val="Heading7"/>
    <w:rsid w:val="007F1E11"/>
    <w:rPr>
      <w:rFonts w:ascii="Times New Roman" w:eastAsia="Times New Roman" w:hAnsi="Times New Roman" w:cs="B Mitra"/>
      <w:b/>
      <w:bCs/>
      <w:sz w:val="40"/>
      <w:szCs w:val="40"/>
    </w:rPr>
  </w:style>
  <w:style w:type="character" w:customStyle="1" w:styleId="Heading8Char">
    <w:name w:val="Heading 8 Char"/>
    <w:link w:val="Heading8"/>
    <w:rsid w:val="007F1E11"/>
    <w:rPr>
      <w:rFonts w:ascii="Times New Roman" w:eastAsia="Times New Roman" w:hAnsi="Times New Roman" w:cs="B Mitra"/>
      <w:sz w:val="28"/>
      <w:szCs w:val="28"/>
    </w:rPr>
  </w:style>
  <w:style w:type="character" w:customStyle="1" w:styleId="Heading9Char">
    <w:name w:val="Heading 9 Char"/>
    <w:link w:val="Heading9"/>
    <w:rsid w:val="00F748C3"/>
    <w:rPr>
      <w:rFonts w:cs="B Nazanin"/>
      <w:b/>
      <w:bCs/>
      <w:color w:val="FF0000"/>
      <w:sz w:val="32"/>
      <w:szCs w:val="32"/>
      <w:lang w:bidi="fa-IR"/>
    </w:rPr>
  </w:style>
  <w:style w:type="numbering" w:customStyle="1" w:styleId="NoList2">
    <w:name w:val="No List2"/>
    <w:next w:val="NoList"/>
    <w:uiPriority w:val="99"/>
    <w:semiHidden/>
    <w:unhideWhenUsed/>
    <w:rsid w:val="007F1E11"/>
  </w:style>
  <w:style w:type="numbering" w:customStyle="1" w:styleId="NoList12">
    <w:name w:val="No List12"/>
    <w:next w:val="NoList"/>
    <w:uiPriority w:val="99"/>
    <w:semiHidden/>
    <w:unhideWhenUsed/>
    <w:rsid w:val="007F1E11"/>
  </w:style>
  <w:style w:type="numbering" w:customStyle="1" w:styleId="NoList111">
    <w:name w:val="No List111"/>
    <w:next w:val="NoList"/>
    <w:uiPriority w:val="99"/>
    <w:semiHidden/>
    <w:unhideWhenUsed/>
    <w:rsid w:val="007F1E11"/>
  </w:style>
  <w:style w:type="table" w:customStyle="1" w:styleId="TableGrid6">
    <w:name w:val="Table Grid6"/>
    <w:basedOn w:val="TableNormal"/>
    <w:next w:val="TableGrid"/>
    <w:uiPriority w:val="59"/>
    <w:rsid w:val="007F1E11"/>
    <w:rPr>
      <w:rFonts w:ascii="Times New Roman" w:hAnsi="Times New Roman" w:cs="B Nazan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7F1E11"/>
    <w:rPr>
      <w:rFonts w:ascii="Times New Roman" w:hAnsi="Times New Roman" w:cs="B Nazani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7F1E11"/>
    <w:rPr>
      <w:rFonts w:ascii="Times New Roman" w:hAnsi="Times New Roman" w:cs="B Nazani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F1E11"/>
    <w:rPr>
      <w:rFonts w:ascii="Times New Roman" w:hAnsi="Times New Roman" w:cs="B Nazani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7F1E11"/>
    <w:rPr>
      <w:rFonts w:ascii="Times New Roman" w:hAnsi="Times New Roman" w:cs="B Nazani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7F1E11"/>
    <w:rPr>
      <w:rFonts w:ascii="Times New Roman" w:hAnsi="Times New Roman" w:cs="B Nazani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7F1E11"/>
    <w:pPr>
      <w:bidi w:val="0"/>
      <w:spacing w:after="0" w:line="240" w:lineRule="auto"/>
      <w:ind w:firstLine="284"/>
      <w:jc w:val="lowKashida"/>
    </w:pPr>
    <w:rPr>
      <w:rFonts w:ascii="Times New Roman" w:eastAsia="Times New Roman" w:hAnsi="Times New Roman" w:cs="Yagut"/>
      <w:sz w:val="20"/>
      <w:szCs w:val="28"/>
      <w:lang w:bidi="ar-SA"/>
    </w:rPr>
  </w:style>
  <w:style w:type="character" w:customStyle="1" w:styleId="BodyTextChar">
    <w:name w:val="Body Text Char"/>
    <w:link w:val="BodyText"/>
    <w:rsid w:val="007F1E11"/>
    <w:rPr>
      <w:rFonts w:ascii="Times New Roman" w:eastAsia="Times New Roman" w:hAnsi="Times New Roman" w:cs="Yagut"/>
      <w:szCs w:val="28"/>
    </w:rPr>
  </w:style>
  <w:style w:type="paragraph" w:styleId="NormalWeb">
    <w:name w:val="Normal (Web)"/>
    <w:basedOn w:val="Normal"/>
    <w:uiPriority w:val="99"/>
    <w:unhideWhenUsed/>
    <w:rsid w:val="007F1E11"/>
    <w:pPr>
      <w:bidi w:val="0"/>
      <w:spacing w:before="100" w:beforeAutospacing="1" w:after="100" w:afterAutospacing="1" w:line="240" w:lineRule="auto"/>
      <w:ind w:firstLine="284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PageNumber">
    <w:name w:val="page number"/>
    <w:rsid w:val="007F1E11"/>
  </w:style>
  <w:style w:type="paragraph" w:customStyle="1" w:styleId="textmain">
    <w:name w:val="textmain"/>
    <w:basedOn w:val="Normal"/>
    <w:rsid w:val="007F1E11"/>
    <w:pPr>
      <w:bidi w:val="0"/>
      <w:spacing w:before="100" w:beforeAutospacing="1" w:after="100" w:afterAutospacing="1" w:line="240" w:lineRule="auto"/>
      <w:ind w:firstLine="284"/>
    </w:pPr>
    <w:rPr>
      <w:rFonts w:ascii="Times New Roman" w:eastAsia="Times New Roman" w:hAnsi="Times New Roman" w:cs="Zar"/>
      <w:color w:val="000080"/>
      <w:sz w:val="24"/>
      <w:szCs w:val="24"/>
      <w:lang w:bidi="ar-SA"/>
    </w:rPr>
  </w:style>
  <w:style w:type="character" w:customStyle="1" w:styleId="Heading2Char1">
    <w:name w:val="Heading 2 Char1"/>
    <w:rsid w:val="007F1E11"/>
    <w:rPr>
      <w:rFonts w:ascii="Times New Roman" w:eastAsia="Times New Roman" w:hAnsi="Times New Roman" w:cs="B Mitra"/>
      <w:b/>
      <w:bCs/>
      <w:sz w:val="24"/>
      <w:szCs w:val="24"/>
    </w:rPr>
  </w:style>
  <w:style w:type="character" w:customStyle="1" w:styleId="FootnoteTextChar1">
    <w:name w:val="Footnote Text Char1"/>
    <w:uiPriority w:val="99"/>
    <w:rsid w:val="007F1E11"/>
    <w:rPr>
      <w:rFonts w:cs="B Lotus"/>
    </w:rPr>
  </w:style>
  <w:style w:type="character" w:customStyle="1" w:styleId="FooterChar1">
    <w:name w:val="Footer Char1"/>
    <w:rsid w:val="007F1E11"/>
    <w:rPr>
      <w:sz w:val="24"/>
      <w:szCs w:val="24"/>
    </w:rPr>
  </w:style>
  <w:style w:type="character" w:customStyle="1" w:styleId="HeaderChar1">
    <w:name w:val="Header Char1"/>
    <w:rsid w:val="007F1E11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7F1E11"/>
    <w:pPr>
      <w:bidi w:val="0"/>
      <w:spacing w:after="0" w:line="240" w:lineRule="auto"/>
      <w:ind w:firstLine="284"/>
      <w:jc w:val="right"/>
    </w:pPr>
    <w:rPr>
      <w:rFonts w:ascii="Times New Roman" w:eastAsia="Times New Roman" w:hAnsi="Times New Roman" w:cs="B Mitra"/>
      <w:sz w:val="32"/>
      <w:szCs w:val="32"/>
      <w:lang w:bidi="ar-SA"/>
    </w:rPr>
  </w:style>
  <w:style w:type="character" w:customStyle="1" w:styleId="BodyTextIndentChar">
    <w:name w:val="Body Text Indent Char"/>
    <w:link w:val="BodyTextIndent"/>
    <w:rsid w:val="007F1E11"/>
    <w:rPr>
      <w:rFonts w:ascii="Times New Roman" w:eastAsia="Times New Roman" w:hAnsi="Times New Roman" w:cs="B Mitra"/>
      <w:sz w:val="32"/>
      <w:szCs w:val="32"/>
    </w:rPr>
  </w:style>
  <w:style w:type="paragraph" w:styleId="BodyTextIndent2">
    <w:name w:val="Body Text Indent 2"/>
    <w:basedOn w:val="Normal"/>
    <w:link w:val="BodyTextIndent2Char"/>
    <w:rsid w:val="007F1E11"/>
    <w:pPr>
      <w:bidi w:val="0"/>
      <w:spacing w:after="0" w:line="240" w:lineRule="auto"/>
      <w:ind w:firstLine="567"/>
    </w:pPr>
    <w:rPr>
      <w:rFonts w:ascii="Times New Roman" w:eastAsia="Times New Roman" w:hAnsi="Times New Roman" w:cs="Mitra"/>
      <w:b/>
      <w:bCs/>
      <w:noProof/>
      <w:sz w:val="24"/>
      <w:szCs w:val="24"/>
      <w:lang w:bidi="ar-SA"/>
    </w:rPr>
  </w:style>
  <w:style w:type="character" w:customStyle="1" w:styleId="BodyTextIndent2Char">
    <w:name w:val="Body Text Indent 2 Char"/>
    <w:link w:val="BodyTextIndent2"/>
    <w:rsid w:val="007F1E11"/>
    <w:rPr>
      <w:rFonts w:ascii="Times New Roman" w:eastAsia="Times New Roman" w:hAnsi="Times New Roman" w:cs="Mitra"/>
      <w:b/>
      <w:bCs/>
      <w:noProof/>
      <w:sz w:val="24"/>
      <w:szCs w:val="24"/>
    </w:rPr>
  </w:style>
  <w:style w:type="paragraph" w:customStyle="1" w:styleId="2">
    <w:name w:val="2"/>
    <w:basedOn w:val="Normal"/>
    <w:rsid w:val="007F1E11"/>
    <w:pPr>
      <w:bidi w:val="0"/>
      <w:spacing w:before="60" w:after="60" w:line="340" w:lineRule="atLeast"/>
      <w:ind w:left="60" w:right="60" w:firstLine="284"/>
      <w:jc w:val="both"/>
    </w:pPr>
    <w:rPr>
      <w:rFonts w:ascii="Times New Roman" w:eastAsia="Times New Roman" w:hAnsi="Times New Roman" w:cs="Nazanin"/>
      <w:color w:val="003366"/>
      <w:sz w:val="24"/>
      <w:szCs w:val="24"/>
      <w:lang w:bidi="ar-SA"/>
    </w:rPr>
  </w:style>
  <w:style w:type="paragraph" w:customStyle="1" w:styleId="4">
    <w:name w:val="4"/>
    <w:basedOn w:val="Normal"/>
    <w:rsid w:val="007F1E11"/>
    <w:pPr>
      <w:bidi w:val="0"/>
      <w:spacing w:before="20" w:after="100" w:afterAutospacing="1" w:line="340" w:lineRule="atLeast"/>
      <w:ind w:right="1400" w:firstLine="284"/>
      <w:jc w:val="both"/>
    </w:pPr>
    <w:rPr>
      <w:rFonts w:ascii="Times New Roman" w:eastAsia="Times New Roman" w:hAnsi="Times New Roman" w:cs="Nazanin"/>
      <w:color w:val="003366"/>
      <w:sz w:val="24"/>
      <w:szCs w:val="24"/>
      <w:lang w:bidi="ar-SA"/>
    </w:rPr>
  </w:style>
  <w:style w:type="paragraph" w:customStyle="1" w:styleId="Title1">
    <w:name w:val="Title1"/>
    <w:basedOn w:val="Normal"/>
    <w:rsid w:val="007F1E11"/>
    <w:pPr>
      <w:bidi w:val="0"/>
      <w:spacing w:before="20" w:after="100" w:afterAutospacing="1" w:line="340" w:lineRule="atLeast"/>
      <w:ind w:right="600" w:firstLine="300"/>
      <w:jc w:val="both"/>
    </w:pPr>
    <w:rPr>
      <w:rFonts w:ascii="Times New Roman" w:eastAsia="Times New Roman" w:hAnsi="Times New Roman" w:cs="Nazanin"/>
      <w:color w:val="003366"/>
      <w:sz w:val="24"/>
      <w:szCs w:val="24"/>
      <w:lang w:bidi="ar-SA"/>
    </w:rPr>
  </w:style>
  <w:style w:type="paragraph" w:customStyle="1" w:styleId="3">
    <w:name w:val="3"/>
    <w:basedOn w:val="Normal"/>
    <w:rsid w:val="007F1E11"/>
    <w:pPr>
      <w:bidi w:val="0"/>
      <w:spacing w:before="20" w:after="100" w:afterAutospacing="1" w:line="340" w:lineRule="atLeast"/>
      <w:ind w:right="600" w:firstLine="300"/>
      <w:jc w:val="both"/>
    </w:pPr>
    <w:rPr>
      <w:rFonts w:ascii="Times New Roman" w:eastAsia="Times New Roman" w:hAnsi="Times New Roman" w:cs="Nazanin"/>
      <w:color w:val="003366"/>
      <w:sz w:val="24"/>
      <w:szCs w:val="24"/>
      <w:lang w:bidi="ar-SA"/>
    </w:rPr>
  </w:style>
  <w:style w:type="character" w:styleId="FollowedHyperlink">
    <w:name w:val="FollowedHyperlink"/>
    <w:rsid w:val="007F1E11"/>
    <w:rPr>
      <w:rFonts w:cs="Times New Roman"/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7F1E11"/>
    <w:pPr>
      <w:bidi w:val="0"/>
      <w:spacing w:after="120" w:line="240" w:lineRule="auto"/>
      <w:ind w:left="283" w:firstLine="284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Indent3Char">
    <w:name w:val="Body Text Indent 3 Char"/>
    <w:link w:val="BodyTextIndent3"/>
    <w:rsid w:val="007F1E11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aliases w:val="فهرست پیوست ها"/>
    <w:basedOn w:val="Normal"/>
    <w:next w:val="Normal"/>
    <w:qFormat/>
    <w:rsid w:val="00D27583"/>
    <w:pPr>
      <w:bidi w:val="0"/>
      <w:spacing w:after="120" w:line="240" w:lineRule="auto"/>
    </w:pPr>
    <w:rPr>
      <w:rFonts w:ascii="Times New Roman" w:eastAsia="Times New Roman" w:hAnsi="Times New Roman" w:cs="B Nazanin"/>
      <w:b/>
      <w:bCs/>
      <w:sz w:val="20"/>
      <w:szCs w:val="28"/>
      <w:lang w:bidi="ar-SA"/>
    </w:rPr>
  </w:style>
  <w:style w:type="paragraph" w:styleId="Subtitle">
    <w:name w:val="Subtitle"/>
    <w:basedOn w:val="Normal"/>
    <w:link w:val="SubtitleChar"/>
    <w:qFormat/>
    <w:rsid w:val="007F1E11"/>
    <w:pPr>
      <w:bidi w:val="0"/>
      <w:spacing w:after="0" w:line="360" w:lineRule="auto"/>
      <w:ind w:firstLine="567"/>
      <w:jc w:val="center"/>
    </w:pPr>
    <w:rPr>
      <w:rFonts w:ascii="Times New Roman" w:eastAsia="Times New Roman" w:hAnsi="Times New Roman" w:cs="Mitra"/>
      <w:b/>
      <w:bCs/>
      <w:noProof/>
      <w:sz w:val="56"/>
      <w:szCs w:val="56"/>
      <w:lang w:bidi="ar-SA"/>
    </w:rPr>
  </w:style>
  <w:style w:type="character" w:customStyle="1" w:styleId="SubtitleChar">
    <w:name w:val="Subtitle Char"/>
    <w:link w:val="Subtitle"/>
    <w:rsid w:val="007F1E11"/>
    <w:rPr>
      <w:rFonts w:ascii="Times New Roman" w:eastAsia="Times New Roman" w:hAnsi="Times New Roman" w:cs="Mitra"/>
      <w:b/>
      <w:bCs/>
      <w:noProof/>
      <w:sz w:val="56"/>
      <w:szCs w:val="56"/>
    </w:rPr>
  </w:style>
  <w:style w:type="paragraph" w:styleId="TOC2">
    <w:name w:val="toc 2"/>
    <w:basedOn w:val="Normal"/>
    <w:next w:val="Normal"/>
    <w:autoRedefine/>
    <w:uiPriority w:val="39"/>
    <w:qFormat/>
    <w:rsid w:val="007F1E11"/>
    <w:pPr>
      <w:tabs>
        <w:tab w:val="right" w:leader="dot" w:pos="8777"/>
      </w:tabs>
      <w:bidi w:val="0"/>
      <w:spacing w:before="240" w:after="0" w:line="240" w:lineRule="auto"/>
      <w:ind w:firstLine="284"/>
      <w:jc w:val="center"/>
    </w:pPr>
    <w:rPr>
      <w:rFonts w:ascii="Times New Roman" w:eastAsia="Times New Roman" w:hAnsi="Times New Roman" w:cs="B Zar"/>
      <w:b/>
      <w:bCs/>
      <w:sz w:val="20"/>
      <w:szCs w:val="24"/>
      <w:lang w:bidi="ar-SA"/>
    </w:rPr>
  </w:style>
  <w:style w:type="paragraph" w:styleId="TOC3">
    <w:name w:val="toc 3"/>
    <w:basedOn w:val="Normal"/>
    <w:next w:val="Normal"/>
    <w:autoRedefine/>
    <w:uiPriority w:val="39"/>
    <w:qFormat/>
    <w:rsid w:val="007F1E11"/>
    <w:pPr>
      <w:bidi w:val="0"/>
      <w:spacing w:after="0" w:line="240" w:lineRule="auto"/>
      <w:ind w:left="24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OC7">
    <w:name w:val="toc 7"/>
    <w:basedOn w:val="Normal"/>
    <w:next w:val="Normal"/>
    <w:autoRedefine/>
    <w:uiPriority w:val="39"/>
    <w:rsid w:val="007F1E11"/>
    <w:pPr>
      <w:bidi w:val="0"/>
      <w:spacing w:after="0" w:line="240" w:lineRule="auto"/>
      <w:ind w:left="120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BodyText3">
    <w:name w:val="Body Text 3"/>
    <w:basedOn w:val="Normal"/>
    <w:link w:val="BodyText3Char"/>
    <w:rsid w:val="007F1E11"/>
    <w:pPr>
      <w:bidi w:val="0"/>
      <w:spacing w:after="120" w:line="240" w:lineRule="auto"/>
      <w:ind w:firstLine="284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link w:val="BodyText3"/>
    <w:rsid w:val="007F1E11"/>
    <w:rPr>
      <w:rFonts w:ascii="Times New Roman" w:eastAsia="Times New Roman" w:hAnsi="Times New Roman" w:cs="Times New Roman"/>
      <w:sz w:val="16"/>
      <w:szCs w:val="16"/>
    </w:rPr>
  </w:style>
  <w:style w:type="paragraph" w:styleId="Index1">
    <w:name w:val="index 1"/>
    <w:basedOn w:val="Normal"/>
    <w:next w:val="Normal"/>
    <w:autoRedefine/>
    <w:rsid w:val="007F1E11"/>
    <w:pPr>
      <w:bidi w:val="0"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Indent">
    <w:name w:val="Normal Indent"/>
    <w:basedOn w:val="Normal"/>
    <w:rsid w:val="007F1E11"/>
    <w:pPr>
      <w:bidi w:val="0"/>
      <w:spacing w:after="120" w:line="240" w:lineRule="auto"/>
      <w:ind w:left="720" w:firstLine="284"/>
    </w:pPr>
    <w:rPr>
      <w:rFonts w:ascii="Times New Roman" w:eastAsia="Times New Roman" w:hAnsi="Times New Roman" w:cs="B Nazanin"/>
      <w:sz w:val="24"/>
      <w:szCs w:val="28"/>
      <w:lang w:bidi="ar-SA"/>
    </w:rPr>
  </w:style>
  <w:style w:type="character" w:styleId="Strong">
    <w:name w:val="Strong"/>
    <w:uiPriority w:val="22"/>
    <w:qFormat/>
    <w:rsid w:val="007F1E11"/>
    <w:rPr>
      <w:rFonts w:cs="Times New Roman"/>
      <w:b/>
      <w:bCs/>
    </w:rPr>
  </w:style>
  <w:style w:type="character" w:customStyle="1" w:styleId="CharChar4">
    <w:name w:val="Char Char4"/>
    <w:semiHidden/>
    <w:rsid w:val="007F1E11"/>
    <w:rPr>
      <w:rFonts w:cs="Times New Roman"/>
      <w:sz w:val="20"/>
      <w:szCs w:val="20"/>
    </w:rPr>
  </w:style>
  <w:style w:type="paragraph" w:styleId="DocumentMap">
    <w:name w:val="Document Map"/>
    <w:basedOn w:val="Normal"/>
    <w:link w:val="DocumentMapChar"/>
    <w:rsid w:val="007F1E11"/>
    <w:pPr>
      <w:shd w:val="clear" w:color="auto" w:fill="000080"/>
      <w:bidi w:val="0"/>
      <w:spacing w:after="120" w:line="240" w:lineRule="auto"/>
      <w:ind w:firstLine="284"/>
    </w:pPr>
    <w:rPr>
      <w:rFonts w:ascii="Tahoma" w:eastAsia="Times New Roman" w:hAnsi="Tahoma" w:cs="Tahoma"/>
      <w:sz w:val="20"/>
      <w:szCs w:val="20"/>
      <w:lang w:bidi="ar-SA"/>
    </w:rPr>
  </w:style>
  <w:style w:type="character" w:customStyle="1" w:styleId="DocumentMapChar">
    <w:name w:val="Document Map Char"/>
    <w:link w:val="DocumentMap"/>
    <w:rsid w:val="007F1E11"/>
    <w:rPr>
      <w:rFonts w:ascii="Tahoma" w:eastAsia="Times New Roman" w:hAnsi="Tahoma" w:cs="Tahoma"/>
      <w:shd w:val="clear" w:color="auto" w:fill="000080"/>
    </w:rPr>
  </w:style>
  <w:style w:type="character" w:styleId="HTMLCite">
    <w:name w:val="HTML Cite"/>
    <w:rsid w:val="007F1E11"/>
    <w:rPr>
      <w:rFonts w:cs="Times New Roman"/>
      <w:color w:val="008000"/>
    </w:rPr>
  </w:style>
  <w:style w:type="character" w:customStyle="1" w:styleId="valuetextbox">
    <w:name w:val="valuetextbox"/>
    <w:rsid w:val="007F1E11"/>
    <w:rPr>
      <w:rFonts w:cs="Times New Roman"/>
    </w:rPr>
  </w:style>
  <w:style w:type="paragraph" w:styleId="TableofFigures">
    <w:name w:val="table of figures"/>
    <w:basedOn w:val="Normal"/>
    <w:next w:val="Normal"/>
    <w:rsid w:val="007F1E11"/>
    <w:pPr>
      <w:bidi w:val="0"/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OC4">
    <w:name w:val="toc 4"/>
    <w:basedOn w:val="Normal"/>
    <w:next w:val="Normal"/>
    <w:autoRedefine/>
    <w:uiPriority w:val="39"/>
    <w:rsid w:val="007F1E11"/>
    <w:pPr>
      <w:bidi w:val="0"/>
      <w:spacing w:after="0" w:line="240" w:lineRule="auto"/>
      <w:ind w:left="48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OC5">
    <w:name w:val="toc 5"/>
    <w:basedOn w:val="Normal"/>
    <w:next w:val="Normal"/>
    <w:autoRedefine/>
    <w:uiPriority w:val="39"/>
    <w:rsid w:val="007F1E11"/>
    <w:pPr>
      <w:bidi w:val="0"/>
      <w:spacing w:after="0" w:line="240" w:lineRule="auto"/>
      <w:ind w:left="72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OC6">
    <w:name w:val="toc 6"/>
    <w:basedOn w:val="Normal"/>
    <w:next w:val="Normal"/>
    <w:autoRedefine/>
    <w:uiPriority w:val="39"/>
    <w:rsid w:val="007F1E11"/>
    <w:pPr>
      <w:bidi w:val="0"/>
      <w:spacing w:after="0" w:line="240" w:lineRule="auto"/>
      <w:ind w:left="96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OC8">
    <w:name w:val="toc 8"/>
    <w:basedOn w:val="Normal"/>
    <w:next w:val="Normal"/>
    <w:autoRedefine/>
    <w:uiPriority w:val="39"/>
    <w:rsid w:val="007F1E11"/>
    <w:pPr>
      <w:bidi w:val="0"/>
      <w:spacing w:after="0" w:line="240" w:lineRule="auto"/>
      <w:ind w:left="144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OC9">
    <w:name w:val="toc 9"/>
    <w:basedOn w:val="Normal"/>
    <w:next w:val="Normal"/>
    <w:autoRedefine/>
    <w:uiPriority w:val="39"/>
    <w:rsid w:val="007F1E11"/>
    <w:pPr>
      <w:bidi w:val="0"/>
      <w:spacing w:after="0" w:line="240" w:lineRule="auto"/>
      <w:ind w:left="1680" w:firstLine="284"/>
    </w:pPr>
    <w:rPr>
      <w:rFonts w:ascii="Times New Roman" w:eastAsia="Times New Roman" w:hAnsi="Times New Roman" w:cs="Times New Roman"/>
      <w:sz w:val="20"/>
      <w:szCs w:val="24"/>
      <w:lang w:bidi="ar-SA"/>
    </w:rPr>
  </w:style>
  <w:style w:type="paragraph" w:customStyle="1" w:styleId="Title2">
    <w:name w:val="Title2"/>
    <w:basedOn w:val="Normal"/>
    <w:rsid w:val="007F1E11"/>
    <w:pPr>
      <w:bidi w:val="0"/>
      <w:spacing w:before="20" w:after="100" w:afterAutospacing="1" w:line="340" w:lineRule="atLeast"/>
      <w:ind w:right="600" w:firstLine="300"/>
      <w:jc w:val="both"/>
    </w:pPr>
    <w:rPr>
      <w:rFonts w:ascii="Times New Roman" w:eastAsia="Times New Roman" w:hAnsi="Times New Roman" w:cs="Nazanin"/>
      <w:color w:val="003366"/>
      <w:sz w:val="24"/>
      <w:szCs w:val="24"/>
      <w:lang w:bidi="ar-SA"/>
    </w:rPr>
  </w:style>
  <w:style w:type="paragraph" w:styleId="Title">
    <w:name w:val="Title"/>
    <w:basedOn w:val="Normal"/>
    <w:link w:val="TitleChar"/>
    <w:qFormat/>
    <w:rsid w:val="007F1E11"/>
    <w:pPr>
      <w:bidi w:val="0"/>
      <w:spacing w:after="0" w:line="360" w:lineRule="auto"/>
      <w:ind w:firstLine="284"/>
      <w:jc w:val="center"/>
    </w:pPr>
    <w:rPr>
      <w:rFonts w:ascii="Times New Roman" w:eastAsia="Times New Roman" w:hAnsi="Times New Roman" w:cs="Titr Mazar"/>
      <w:sz w:val="24"/>
      <w:szCs w:val="28"/>
      <w:lang w:bidi="ar-SA"/>
    </w:rPr>
  </w:style>
  <w:style w:type="character" w:customStyle="1" w:styleId="TitleChar">
    <w:name w:val="Title Char"/>
    <w:link w:val="Title"/>
    <w:rsid w:val="007F1E11"/>
    <w:rPr>
      <w:rFonts w:ascii="Times New Roman" w:eastAsia="Times New Roman" w:hAnsi="Times New Roman" w:cs="Titr Mazar"/>
      <w:sz w:val="24"/>
      <w:szCs w:val="28"/>
    </w:rPr>
  </w:style>
  <w:style w:type="paragraph" w:customStyle="1" w:styleId="wh-normal">
    <w:name w:val="wh-normal"/>
    <w:basedOn w:val="Normal"/>
    <w:rsid w:val="007F1E11"/>
    <w:pPr>
      <w:bidi w:val="0"/>
      <w:spacing w:after="0" w:line="240" w:lineRule="auto"/>
      <w:ind w:firstLine="284"/>
    </w:pPr>
    <w:rPr>
      <w:rFonts w:ascii="Verdana" w:eastAsia="Times New Roman" w:hAnsi="Verdana" w:cs="Times New Roman"/>
      <w:color w:val="000000"/>
      <w:sz w:val="20"/>
      <w:szCs w:val="20"/>
      <w:lang w:bidi="ar-SA"/>
    </w:rPr>
  </w:style>
  <w:style w:type="paragraph" w:customStyle="1" w:styleId="H1">
    <w:name w:val="H1"/>
    <w:basedOn w:val="Normal"/>
    <w:next w:val="Normal"/>
    <w:rsid w:val="007F1E11"/>
    <w:pPr>
      <w:keepNext/>
      <w:bidi w:val="0"/>
      <w:spacing w:before="100" w:after="100" w:line="240" w:lineRule="auto"/>
      <w:ind w:firstLine="284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  <w:lang w:bidi="ar-SA"/>
    </w:rPr>
  </w:style>
  <w:style w:type="character" w:customStyle="1" w:styleId="hit">
    <w:name w:val="hit"/>
    <w:rsid w:val="007F1E11"/>
    <w:rPr>
      <w:b/>
      <w:bCs/>
      <w:color w:val="FF0000"/>
    </w:rPr>
  </w:style>
  <w:style w:type="paragraph" w:styleId="BodyText2">
    <w:name w:val="Body Text 2"/>
    <w:basedOn w:val="Normal"/>
    <w:link w:val="BodyText2Char"/>
    <w:rsid w:val="007F1E11"/>
    <w:pPr>
      <w:bidi w:val="0"/>
      <w:spacing w:after="120" w:line="480" w:lineRule="auto"/>
      <w:ind w:firstLine="284"/>
    </w:pPr>
    <w:rPr>
      <w:rFonts w:ascii="Times New Roman" w:eastAsia="SimSun" w:hAnsi="Times New Roman" w:cs="Times New Roman"/>
      <w:sz w:val="24"/>
      <w:szCs w:val="24"/>
      <w:lang w:eastAsia="zh-CN" w:bidi="ar-SA"/>
    </w:rPr>
  </w:style>
  <w:style w:type="character" w:customStyle="1" w:styleId="BodyText2Char">
    <w:name w:val="Body Text 2 Char"/>
    <w:link w:val="BodyText2"/>
    <w:rsid w:val="007F1E11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Emphasis">
    <w:name w:val="Emphasis"/>
    <w:uiPriority w:val="20"/>
    <w:qFormat/>
    <w:rsid w:val="007F1E11"/>
    <w:rPr>
      <w:i/>
      <w:iCs/>
    </w:rPr>
  </w:style>
  <w:style w:type="paragraph" w:customStyle="1" w:styleId="Default">
    <w:name w:val="Default"/>
    <w:rsid w:val="007F1E11"/>
    <w:pPr>
      <w:autoSpaceDE w:val="0"/>
      <w:autoSpaceDN w:val="0"/>
      <w:adjustRightInd w:val="0"/>
      <w:spacing w:after="120"/>
      <w:ind w:firstLine="284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7F1E11"/>
    <w:rPr>
      <w:sz w:val="22"/>
      <w:szCs w:val="22"/>
      <w:lang w:bidi="fa-IR"/>
    </w:rPr>
  </w:style>
  <w:style w:type="character" w:customStyle="1" w:styleId="CommentTextChar1">
    <w:name w:val="Comment Text Char1"/>
    <w:rsid w:val="007F1E11"/>
  </w:style>
  <w:style w:type="character" w:customStyle="1" w:styleId="CommentSubjectChar1">
    <w:name w:val="Comment Subject Char1"/>
    <w:rsid w:val="007F1E11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har"/>
    <w:rsid w:val="007F1E11"/>
    <w:pPr>
      <w:bidi w:val="0"/>
      <w:spacing w:after="0" w:line="240" w:lineRule="auto"/>
      <w:ind w:firstLine="284"/>
      <w:jc w:val="center"/>
    </w:pPr>
    <w:rPr>
      <w:rFonts w:ascii="Times New Roman" w:eastAsia="Times New Roman" w:hAnsi="Times New Roman" w:cs="Times New Roman"/>
      <w:noProof/>
      <w:sz w:val="24"/>
      <w:szCs w:val="28"/>
      <w:lang w:bidi="ar-SA"/>
    </w:rPr>
  </w:style>
  <w:style w:type="character" w:customStyle="1" w:styleId="EndNoteBibliographyTitleChar">
    <w:name w:val="EndNote Bibliography Title Char"/>
    <w:link w:val="EndNoteBibliographyTitle"/>
    <w:rsid w:val="007F1E11"/>
    <w:rPr>
      <w:rFonts w:ascii="Times New Roman" w:eastAsia="Times New Roman" w:hAnsi="Times New Roman" w:cs="Times New Roman"/>
      <w:noProof/>
      <w:sz w:val="24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7F1E11"/>
    <w:pPr>
      <w:bidi w:val="0"/>
      <w:spacing w:after="120" w:line="240" w:lineRule="auto"/>
      <w:ind w:firstLine="284"/>
    </w:pPr>
    <w:rPr>
      <w:rFonts w:ascii="Times New Roman" w:eastAsia="Times New Roman" w:hAnsi="Times New Roman" w:cs="Times New Roman"/>
      <w:noProof/>
      <w:sz w:val="24"/>
      <w:szCs w:val="28"/>
      <w:lang w:bidi="ar-SA"/>
    </w:rPr>
  </w:style>
  <w:style w:type="character" w:customStyle="1" w:styleId="EndNoteBibliographyChar">
    <w:name w:val="EndNote Bibliography Char"/>
    <w:link w:val="EndNoteBibliography"/>
    <w:rsid w:val="007F1E11"/>
    <w:rPr>
      <w:rFonts w:ascii="Times New Roman" w:eastAsia="Times New Roman" w:hAnsi="Times New Roman" w:cs="Times New Roman"/>
      <w:noProof/>
      <w:sz w:val="24"/>
      <w:szCs w:val="28"/>
    </w:rPr>
  </w:style>
  <w:style w:type="table" w:customStyle="1" w:styleId="TableGrid61">
    <w:name w:val="Table Grid61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7F1E1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7F1E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فهرست جداول"/>
    <w:basedOn w:val="TOC1"/>
    <w:qFormat/>
    <w:rsid w:val="00FA02F7"/>
    <w:pPr>
      <w:spacing w:after="120" w:line="240" w:lineRule="auto"/>
      <w:ind w:left="45"/>
      <w:jc w:val="center"/>
    </w:pPr>
    <w:rPr>
      <w:rFonts w:ascii="B Nazanin" w:hAnsi="B Nazanin"/>
      <w:b/>
      <w:bCs/>
      <w:sz w:val="24"/>
      <w:szCs w:val="24"/>
    </w:rPr>
  </w:style>
  <w:style w:type="paragraph" w:customStyle="1" w:styleId="Heding1">
    <w:name w:val="Heding 1"/>
    <w:basedOn w:val="TOC1"/>
    <w:qFormat/>
    <w:rsid w:val="007F1E11"/>
    <w:pPr>
      <w:spacing w:line="240" w:lineRule="auto"/>
      <w:ind w:left="48"/>
      <w:jc w:val="center"/>
    </w:pPr>
    <w:rPr>
      <w:rFonts w:ascii="Times New Roman" w:hAnsi="Times New Roman" w:cs="B Titr"/>
      <w:sz w:val="24"/>
      <w:szCs w:val="96"/>
      <w:lang w:eastAsia="ja-JP"/>
    </w:rPr>
  </w:style>
  <w:style w:type="table" w:customStyle="1" w:styleId="Style1">
    <w:name w:val="Style1"/>
    <w:basedOn w:val="TableNormal"/>
    <w:uiPriority w:val="99"/>
    <w:rsid w:val="008B41D3"/>
    <w:tblPr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eader" Target="header1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606;&#1581;&#1608;&#1607;%20&#1606;&#1711;&#1575;&#1585;&#1588;%20&#1662;&#1575;&#1740;&#1575;&#1606;%20&#1606;&#1575;&#1605;&#1607;\&#1583;&#1587;&#1578;&#1608;&#1585;&#1575;&#1604;&#1593;&#1605;&#1604;%20&#1580;&#1583;&#1740;&#1583;%20&#1662;&#1575;&#1740;&#1575;&#1606;%20&#1606;&#1575;&#1605;&#1607;\&#1606;&#1605;&#1608;&#1606;&#1607;%20&#1662;&#1575;&#1740;&#1575;&#1606;%20&#1606;&#1575;&#1605;&#1607;%20&#1606;&#1607;&#1575;&#1740;&#174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81F5E-3732-40C2-B912-5778AF1DA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نمونه پایان نامه نهایی</Template>
  <TotalTime>16</TotalTime>
  <Pages>31</Pages>
  <Words>1272</Words>
  <Characters>7253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عنوان:</vt:lpstr>
      <vt:lpstr>    صفحه تاییدیه</vt:lpstr>
      <vt:lpstr>عنوان:</vt:lpstr>
      <vt:lpstr>فصل اول</vt:lpstr>
      <vt:lpstr>معرفی پژوهش</vt:lpstr>
      <vt:lpstr>    متن:</vt:lpstr>
      <vt:lpstr>        </vt:lpstr>
      <vt:lpstr>        تنظیمات پاراگراف اعمال شود. ( ابتدای هر پاراگراف در متن first line: 0.5 cm، فاصل</vt:lpstr>
      <vt:lpstr>    Abstract </vt:lpstr>
      <vt:lpstr>Title</vt:lpstr>
    </vt:vector>
  </TitlesOfParts>
  <Company/>
  <LinksUpToDate>false</LinksUpToDate>
  <CharactersWithSpaces>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سهیلا سادات سیدی</cp:lastModifiedBy>
  <cp:revision>4</cp:revision>
  <cp:lastPrinted>2017-03-11T22:02:00Z</cp:lastPrinted>
  <dcterms:created xsi:type="dcterms:W3CDTF">2018-12-10T06:44:00Z</dcterms:created>
  <dcterms:modified xsi:type="dcterms:W3CDTF">2019-06-16T04:19:00Z</dcterms:modified>
</cp:coreProperties>
</file>